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EEBF5" w14:textId="77777777" w:rsidR="00A46845" w:rsidRPr="00AF3784" w:rsidRDefault="00A46845">
      <w:pPr>
        <w:rPr>
          <w:rFonts w:ascii="Arial" w:hAnsi="Arial"/>
        </w:rPr>
      </w:pPr>
    </w:p>
    <w:p w14:paraId="1B202440" w14:textId="03E9E937" w:rsidR="00E3492E" w:rsidRPr="00E3492E" w:rsidRDefault="00847B33" w:rsidP="00E3492E">
      <w:pPr>
        <w:rPr>
          <w:rFonts w:ascii="Arial" w:hAnsi="Arial"/>
        </w:rPr>
      </w:pPr>
      <w:r>
        <w:rPr>
          <w:rFonts w:ascii="Arial" w:hAnsi="Arial"/>
        </w:rPr>
        <w:t>Referat</w:t>
      </w:r>
      <w:r w:rsidR="00E3492E" w:rsidRPr="00E3492E">
        <w:rPr>
          <w:rFonts w:ascii="Arial" w:hAnsi="Arial"/>
        </w:rPr>
        <w:t xml:space="preserve"> fra brancheudvalgsmøde </w:t>
      </w:r>
      <w:r w:rsidR="00881880">
        <w:rPr>
          <w:rFonts w:ascii="Arial" w:hAnsi="Arial"/>
        </w:rPr>
        <w:t>Bygningshåndværkere</w:t>
      </w:r>
      <w:r w:rsidR="00E3492E" w:rsidRPr="00E3492E">
        <w:rPr>
          <w:rFonts w:ascii="Arial" w:hAnsi="Arial"/>
        </w:rPr>
        <w:t>.</w:t>
      </w:r>
    </w:p>
    <w:p w14:paraId="3B1B71C2" w14:textId="77777777" w:rsidR="00E3492E" w:rsidRPr="00E3492E" w:rsidRDefault="00E3492E" w:rsidP="00E3492E">
      <w:pPr>
        <w:rPr>
          <w:rFonts w:ascii="Arial" w:hAnsi="Arial"/>
        </w:rPr>
      </w:pPr>
    </w:p>
    <w:p w14:paraId="26E7F665" w14:textId="26A680A2" w:rsidR="00E3492E" w:rsidRDefault="00D50347" w:rsidP="00E3492E">
      <w:pPr>
        <w:rPr>
          <w:rFonts w:ascii="Arial" w:hAnsi="Arial"/>
        </w:rPr>
      </w:pPr>
      <w:r>
        <w:rPr>
          <w:rFonts w:ascii="Arial" w:hAnsi="Arial"/>
        </w:rPr>
        <w:t>2</w:t>
      </w:r>
      <w:r w:rsidR="00847B33">
        <w:rPr>
          <w:rFonts w:ascii="Arial" w:hAnsi="Arial"/>
        </w:rPr>
        <w:t>5.</w:t>
      </w:r>
      <w:r>
        <w:rPr>
          <w:rFonts w:ascii="Arial" w:hAnsi="Arial"/>
        </w:rPr>
        <w:t xml:space="preserve">03.2026 kl. </w:t>
      </w:r>
      <w:r w:rsidR="00847B33">
        <w:rPr>
          <w:rFonts w:ascii="Arial" w:hAnsi="Arial"/>
        </w:rPr>
        <w:t>09</w:t>
      </w:r>
      <w:r>
        <w:rPr>
          <w:rFonts w:ascii="Arial" w:hAnsi="Arial"/>
        </w:rPr>
        <w:t>.00</w:t>
      </w:r>
    </w:p>
    <w:p w14:paraId="0C5707C7" w14:textId="77777777" w:rsidR="00D50347" w:rsidRPr="00E3492E" w:rsidRDefault="00D50347" w:rsidP="00E3492E">
      <w:pPr>
        <w:rPr>
          <w:rFonts w:ascii="Arial" w:hAnsi="Arial"/>
        </w:rPr>
      </w:pPr>
    </w:p>
    <w:p w14:paraId="2BE44F25" w14:textId="77777777" w:rsidR="00E3492E" w:rsidRPr="00E3492E" w:rsidRDefault="00E3492E" w:rsidP="00E3492E">
      <w:pPr>
        <w:rPr>
          <w:rFonts w:ascii="Arial" w:hAnsi="Arial"/>
        </w:rPr>
      </w:pPr>
      <w:r w:rsidRPr="00E3492E">
        <w:rPr>
          <w:rFonts w:ascii="Arial" w:hAnsi="Arial"/>
        </w:rPr>
        <w:t>Deltagere:</w:t>
      </w:r>
    </w:p>
    <w:p w14:paraId="70BCF8BC" w14:textId="29F06269" w:rsidR="00E3492E" w:rsidRDefault="00AF6E4E" w:rsidP="00E3492E">
      <w:pPr>
        <w:rPr>
          <w:rFonts w:ascii="Arial" w:hAnsi="Arial"/>
        </w:rPr>
      </w:pPr>
      <w:r>
        <w:rPr>
          <w:rFonts w:ascii="Arial" w:hAnsi="Arial"/>
        </w:rPr>
        <w:t>Jeppe Steffensen (JS) fm.</w:t>
      </w:r>
    </w:p>
    <w:p w14:paraId="36342EF2" w14:textId="7071627A" w:rsidR="00AF6E4E" w:rsidRDefault="00AF6E4E" w:rsidP="00E3492E">
      <w:pPr>
        <w:rPr>
          <w:rFonts w:ascii="Arial" w:hAnsi="Arial"/>
        </w:rPr>
      </w:pPr>
      <w:r>
        <w:rPr>
          <w:rFonts w:ascii="Arial" w:hAnsi="Arial"/>
        </w:rPr>
        <w:t>Bo Eriksen (</w:t>
      </w:r>
      <w:r w:rsidR="00314E47">
        <w:rPr>
          <w:rFonts w:ascii="Arial" w:hAnsi="Arial"/>
        </w:rPr>
        <w:t>BE)</w:t>
      </w:r>
    </w:p>
    <w:p w14:paraId="34A27678" w14:textId="5EDF0349" w:rsidR="00314E47" w:rsidRDefault="00314E47" w:rsidP="00E3492E">
      <w:pPr>
        <w:rPr>
          <w:rFonts w:ascii="Arial" w:hAnsi="Arial"/>
        </w:rPr>
      </w:pPr>
      <w:r>
        <w:rPr>
          <w:rFonts w:ascii="Arial" w:hAnsi="Arial"/>
        </w:rPr>
        <w:t>Peter Stevn (PS)</w:t>
      </w:r>
    </w:p>
    <w:p w14:paraId="59DA7A4A" w14:textId="3112CF72" w:rsidR="00314E47" w:rsidRDefault="00314E47" w:rsidP="00E3492E">
      <w:pPr>
        <w:rPr>
          <w:rFonts w:ascii="Arial" w:hAnsi="Arial"/>
        </w:rPr>
      </w:pPr>
      <w:r>
        <w:rPr>
          <w:rFonts w:ascii="Arial" w:hAnsi="Arial"/>
        </w:rPr>
        <w:t>Mads Nørgaard (</w:t>
      </w:r>
      <w:r w:rsidR="00E55278">
        <w:rPr>
          <w:rFonts w:ascii="Arial" w:hAnsi="Arial"/>
        </w:rPr>
        <w:t>MN)</w:t>
      </w:r>
    </w:p>
    <w:p w14:paraId="428F0335" w14:textId="0C060CEB" w:rsidR="00E55278" w:rsidRDefault="00E55278" w:rsidP="00E3492E">
      <w:pPr>
        <w:rPr>
          <w:rFonts w:ascii="Arial" w:hAnsi="Arial"/>
        </w:rPr>
      </w:pPr>
      <w:r>
        <w:rPr>
          <w:rFonts w:ascii="Arial" w:hAnsi="Arial"/>
        </w:rPr>
        <w:t>Vittus Karlsen (VK)</w:t>
      </w:r>
    </w:p>
    <w:p w14:paraId="6103A24A" w14:textId="39578421" w:rsidR="004211A2" w:rsidRDefault="004211A2" w:rsidP="00E3492E">
      <w:pPr>
        <w:rPr>
          <w:rFonts w:ascii="Arial" w:hAnsi="Arial"/>
        </w:rPr>
      </w:pPr>
      <w:r>
        <w:rPr>
          <w:rFonts w:ascii="Arial" w:hAnsi="Arial"/>
        </w:rPr>
        <w:t xml:space="preserve">Niels </w:t>
      </w:r>
      <w:proofErr w:type="spellStart"/>
      <w:r>
        <w:rPr>
          <w:rFonts w:ascii="Arial" w:hAnsi="Arial"/>
        </w:rPr>
        <w:t>Meinel</w:t>
      </w:r>
      <w:proofErr w:type="spellEnd"/>
      <w:r>
        <w:rPr>
          <w:rFonts w:ascii="Arial" w:hAnsi="Arial"/>
        </w:rPr>
        <w:t xml:space="preserve"> (NM)</w:t>
      </w:r>
    </w:p>
    <w:p w14:paraId="5B5589C3" w14:textId="01D22288" w:rsidR="00CB430E" w:rsidRDefault="00E3492E" w:rsidP="00E3492E">
      <w:pPr>
        <w:rPr>
          <w:rFonts w:ascii="Arial" w:hAnsi="Arial"/>
        </w:rPr>
      </w:pPr>
      <w:r>
        <w:rPr>
          <w:rFonts w:ascii="Arial" w:hAnsi="Arial"/>
        </w:rPr>
        <w:t>Jesper Johannesen</w:t>
      </w:r>
      <w:r w:rsidR="005706C6">
        <w:rPr>
          <w:rFonts w:ascii="Arial" w:hAnsi="Arial"/>
        </w:rPr>
        <w:t xml:space="preserve"> (JJ)</w:t>
      </w:r>
      <w:r w:rsidRPr="00E3492E">
        <w:rPr>
          <w:rFonts w:ascii="Arial" w:hAnsi="Arial"/>
        </w:rPr>
        <w:t xml:space="preserve">, </w:t>
      </w:r>
      <w:proofErr w:type="spellStart"/>
      <w:r w:rsidRPr="00E3492E">
        <w:rPr>
          <w:rFonts w:ascii="Arial" w:hAnsi="Arial"/>
        </w:rPr>
        <w:t>sekr</w:t>
      </w:r>
      <w:proofErr w:type="spellEnd"/>
      <w:r w:rsidRPr="00E3492E">
        <w:rPr>
          <w:rFonts w:ascii="Arial" w:hAnsi="Arial"/>
        </w:rPr>
        <w:t>.</w:t>
      </w:r>
      <w:r w:rsidR="005706C6">
        <w:rPr>
          <w:rFonts w:ascii="Arial" w:hAnsi="Arial"/>
        </w:rPr>
        <w:t>/</w:t>
      </w:r>
      <w:proofErr w:type="spellStart"/>
      <w:r w:rsidR="005706C6">
        <w:rPr>
          <w:rFonts w:ascii="Arial" w:hAnsi="Arial"/>
        </w:rPr>
        <w:t>ref</w:t>
      </w:r>
      <w:proofErr w:type="spellEnd"/>
    </w:p>
    <w:p w14:paraId="7C464BF5" w14:textId="77777777" w:rsidR="002B014C" w:rsidRDefault="002B014C">
      <w:pPr>
        <w:rPr>
          <w:rFonts w:ascii="Arial" w:hAnsi="Arial"/>
        </w:rPr>
      </w:pPr>
    </w:p>
    <w:p w14:paraId="4D5030A3" w14:textId="77777777" w:rsidR="00D50347" w:rsidRDefault="00D50347" w:rsidP="002B014C">
      <w:pPr>
        <w:rPr>
          <w:rFonts w:ascii="Arial" w:hAnsi="Arial"/>
        </w:rPr>
      </w:pPr>
    </w:p>
    <w:p w14:paraId="0F53E119" w14:textId="75836896" w:rsidR="00E3492E" w:rsidRDefault="005706C6" w:rsidP="00847B33">
      <w:pPr>
        <w:rPr>
          <w:rFonts w:ascii="Arial" w:hAnsi="Arial"/>
        </w:rPr>
      </w:pPr>
      <w:r>
        <w:rPr>
          <w:rFonts w:ascii="Arial" w:hAnsi="Arial"/>
        </w:rPr>
        <w:t>Dagsorden:</w:t>
      </w:r>
    </w:p>
    <w:p w14:paraId="1E53A404" w14:textId="77777777" w:rsidR="005706C6" w:rsidRDefault="005706C6" w:rsidP="00847B33">
      <w:pPr>
        <w:rPr>
          <w:rFonts w:ascii="Arial" w:hAnsi="Arial"/>
        </w:rPr>
      </w:pPr>
    </w:p>
    <w:p w14:paraId="22BB8E61" w14:textId="5AAA011D" w:rsidR="002B014C" w:rsidRDefault="00D31349" w:rsidP="00847B33">
      <w:pPr>
        <w:pStyle w:val="Listeafsnit"/>
        <w:numPr>
          <w:ilvl w:val="0"/>
          <w:numId w:val="1"/>
        </w:numPr>
        <w:rPr>
          <w:rFonts w:ascii="Arial" w:hAnsi="Arial"/>
        </w:rPr>
      </w:pPr>
      <w:r w:rsidRPr="00E42365">
        <w:rPr>
          <w:rFonts w:ascii="Arial" w:hAnsi="Arial"/>
        </w:rPr>
        <w:t xml:space="preserve">Bordet rundt </w:t>
      </w:r>
      <w:r w:rsidR="00E42365">
        <w:rPr>
          <w:rFonts w:ascii="Arial" w:hAnsi="Arial"/>
        </w:rPr>
        <w:t>–</w:t>
      </w:r>
      <w:r w:rsidRPr="00E42365">
        <w:rPr>
          <w:rFonts w:ascii="Arial" w:hAnsi="Arial"/>
        </w:rPr>
        <w:t xml:space="preserve"> </w:t>
      </w:r>
      <w:proofErr w:type="spellStart"/>
      <w:r w:rsidRPr="00E42365">
        <w:rPr>
          <w:rFonts w:ascii="Arial" w:hAnsi="Arial"/>
        </w:rPr>
        <w:t>Qanorooq</w:t>
      </w:r>
      <w:proofErr w:type="spellEnd"/>
    </w:p>
    <w:p w14:paraId="6DC74A49" w14:textId="7DE19A4F" w:rsidR="00D12CAB" w:rsidRDefault="004E39B3" w:rsidP="00847B33">
      <w:pPr>
        <w:pStyle w:val="Listeafsnit"/>
        <w:numPr>
          <w:ilvl w:val="0"/>
          <w:numId w:val="1"/>
        </w:numPr>
        <w:rPr>
          <w:rFonts w:ascii="Arial" w:hAnsi="Arial"/>
        </w:rPr>
      </w:pPr>
      <w:r>
        <w:rPr>
          <w:rFonts w:ascii="Arial" w:hAnsi="Arial"/>
        </w:rPr>
        <w:t>Indsatser 2026</w:t>
      </w:r>
    </w:p>
    <w:p w14:paraId="23660321" w14:textId="6E1F0275" w:rsidR="00952C42" w:rsidRDefault="0078037E" w:rsidP="00847B33">
      <w:pPr>
        <w:pStyle w:val="Listeafsnit"/>
        <w:numPr>
          <w:ilvl w:val="0"/>
          <w:numId w:val="1"/>
        </w:numPr>
        <w:rPr>
          <w:rFonts w:ascii="Arial" w:hAnsi="Arial"/>
        </w:rPr>
      </w:pPr>
      <w:r>
        <w:rPr>
          <w:rFonts w:ascii="Arial" w:hAnsi="Arial"/>
        </w:rPr>
        <w:t>Indsats omkring lærlinge</w:t>
      </w:r>
    </w:p>
    <w:p w14:paraId="3F729E86" w14:textId="0E787C78" w:rsidR="00E42365" w:rsidRDefault="00E42365" w:rsidP="00847B33">
      <w:pPr>
        <w:pStyle w:val="Listeafsnit"/>
        <w:numPr>
          <w:ilvl w:val="0"/>
          <w:numId w:val="1"/>
        </w:numPr>
        <w:rPr>
          <w:rFonts w:ascii="Arial" w:hAnsi="Arial"/>
        </w:rPr>
      </w:pPr>
      <w:r>
        <w:rPr>
          <w:rFonts w:ascii="Arial" w:hAnsi="Arial"/>
        </w:rPr>
        <w:t>Revidering / Opdatering af AP</w:t>
      </w:r>
      <w:r w:rsidR="009B671B">
        <w:rPr>
          <w:rFonts w:ascii="Arial" w:hAnsi="Arial"/>
        </w:rPr>
        <w:t>/ABR/ABT</w:t>
      </w:r>
    </w:p>
    <w:p w14:paraId="56857C85" w14:textId="0B8B6EB6" w:rsidR="009B671B" w:rsidRDefault="009B671B" w:rsidP="00847B33">
      <w:pPr>
        <w:pStyle w:val="Listeafsnit"/>
        <w:numPr>
          <w:ilvl w:val="0"/>
          <w:numId w:val="1"/>
        </w:numPr>
        <w:rPr>
          <w:rFonts w:ascii="Arial" w:hAnsi="Arial"/>
        </w:rPr>
      </w:pPr>
      <w:r>
        <w:rPr>
          <w:rFonts w:ascii="Arial" w:hAnsi="Arial"/>
        </w:rPr>
        <w:t>Status på BR 24</w:t>
      </w:r>
    </w:p>
    <w:p w14:paraId="7931D8B1" w14:textId="5E9EE99D" w:rsidR="009B671B" w:rsidRDefault="00AF41E6" w:rsidP="00847B33">
      <w:pPr>
        <w:pStyle w:val="Listeafsnit"/>
        <w:numPr>
          <w:ilvl w:val="0"/>
          <w:numId w:val="1"/>
        </w:numPr>
        <w:rPr>
          <w:rFonts w:ascii="Arial" w:hAnsi="Arial"/>
        </w:rPr>
      </w:pPr>
      <w:r>
        <w:rPr>
          <w:rFonts w:ascii="Arial" w:hAnsi="Arial"/>
        </w:rPr>
        <w:t>Orientering om bæredygtighedsråd og grønlandske DG</w:t>
      </w:r>
      <w:r w:rsidR="00464653">
        <w:rPr>
          <w:rFonts w:ascii="Arial" w:hAnsi="Arial"/>
        </w:rPr>
        <w:t>BN</w:t>
      </w:r>
    </w:p>
    <w:p w14:paraId="558E2495" w14:textId="675E2249" w:rsidR="00464653" w:rsidRDefault="00464653" w:rsidP="00847B33">
      <w:pPr>
        <w:pStyle w:val="Listeafsnit"/>
        <w:numPr>
          <w:ilvl w:val="0"/>
          <w:numId w:val="1"/>
        </w:numPr>
        <w:rPr>
          <w:rFonts w:ascii="Arial" w:hAnsi="Arial"/>
        </w:rPr>
      </w:pPr>
      <w:r>
        <w:rPr>
          <w:rFonts w:ascii="Arial" w:hAnsi="Arial"/>
        </w:rPr>
        <w:t>Evt.</w:t>
      </w:r>
    </w:p>
    <w:p w14:paraId="3DDE21DA" w14:textId="0E67CE7D" w:rsidR="00A67D7A" w:rsidRDefault="00A67D7A" w:rsidP="00847B33">
      <w:pPr>
        <w:pStyle w:val="Listeafsnit"/>
        <w:numPr>
          <w:ilvl w:val="0"/>
          <w:numId w:val="1"/>
        </w:numPr>
        <w:rPr>
          <w:rFonts w:ascii="Arial" w:hAnsi="Arial"/>
        </w:rPr>
      </w:pPr>
      <w:r>
        <w:rPr>
          <w:rFonts w:ascii="Arial" w:hAnsi="Arial"/>
        </w:rPr>
        <w:t>Orien</w:t>
      </w:r>
      <w:r w:rsidR="005729AA">
        <w:rPr>
          <w:rFonts w:ascii="Arial" w:hAnsi="Arial"/>
        </w:rPr>
        <w:t>tering ud til medlemmerne</w:t>
      </w:r>
    </w:p>
    <w:p w14:paraId="52A981DF" w14:textId="513B1220" w:rsidR="00E3492E" w:rsidRDefault="00464653" w:rsidP="00847B33">
      <w:pPr>
        <w:pStyle w:val="Listeafsnit"/>
        <w:numPr>
          <w:ilvl w:val="0"/>
          <w:numId w:val="1"/>
        </w:numPr>
        <w:rPr>
          <w:rFonts w:ascii="Arial" w:hAnsi="Arial"/>
        </w:rPr>
      </w:pPr>
      <w:r>
        <w:rPr>
          <w:rFonts w:ascii="Arial" w:hAnsi="Arial"/>
        </w:rPr>
        <w:t>Næste møde</w:t>
      </w:r>
    </w:p>
    <w:p w14:paraId="0F497CCB" w14:textId="77777777" w:rsidR="00847B33" w:rsidRDefault="00847B33" w:rsidP="00847B33">
      <w:pPr>
        <w:rPr>
          <w:rFonts w:ascii="Arial" w:hAnsi="Arial"/>
        </w:rPr>
      </w:pPr>
    </w:p>
    <w:p w14:paraId="6671ACC1" w14:textId="77777777" w:rsidR="00847B33" w:rsidRDefault="00847B33" w:rsidP="00847B33">
      <w:pPr>
        <w:rPr>
          <w:rFonts w:ascii="Arial" w:hAnsi="Arial"/>
        </w:rPr>
      </w:pPr>
    </w:p>
    <w:p w14:paraId="5DAF6A1A" w14:textId="77777777" w:rsidR="00847B33" w:rsidRDefault="00847B33" w:rsidP="00847B33">
      <w:pPr>
        <w:rPr>
          <w:rFonts w:ascii="Arial" w:hAnsi="Arial"/>
        </w:rPr>
      </w:pPr>
    </w:p>
    <w:p w14:paraId="14A5869F" w14:textId="22157EE5" w:rsidR="00847B33" w:rsidRPr="004211A2" w:rsidRDefault="00847B33" w:rsidP="008953B9">
      <w:pPr>
        <w:spacing w:line="288" w:lineRule="auto"/>
        <w:rPr>
          <w:rFonts w:ascii="Arial" w:hAnsi="Arial"/>
          <w:b/>
          <w:bCs/>
        </w:rPr>
      </w:pPr>
      <w:r w:rsidRPr="004211A2">
        <w:rPr>
          <w:rFonts w:ascii="Arial" w:hAnsi="Arial"/>
          <w:b/>
          <w:bCs/>
        </w:rPr>
        <w:t>Ad 1. Bordet rundt</w:t>
      </w:r>
    </w:p>
    <w:p w14:paraId="1DAC7AC3" w14:textId="77777777" w:rsidR="00847B33" w:rsidRDefault="00847B33" w:rsidP="008953B9">
      <w:pPr>
        <w:spacing w:line="288" w:lineRule="auto"/>
        <w:rPr>
          <w:rFonts w:ascii="Arial" w:hAnsi="Arial"/>
        </w:rPr>
      </w:pPr>
    </w:p>
    <w:p w14:paraId="5E62F25C" w14:textId="63CE6E4E" w:rsidR="00847B33" w:rsidRDefault="00847B33" w:rsidP="008953B9">
      <w:pPr>
        <w:spacing w:line="288" w:lineRule="auto"/>
        <w:rPr>
          <w:rFonts w:ascii="Arial" w:hAnsi="Arial"/>
        </w:rPr>
      </w:pPr>
      <w:r>
        <w:rPr>
          <w:rFonts w:ascii="Arial" w:hAnsi="Arial"/>
        </w:rPr>
        <w:t>JS indledte med at ønske alle tillykke med valg o</w:t>
      </w:r>
      <w:r w:rsidR="004211A2">
        <w:rPr>
          <w:rFonts w:ascii="Arial" w:hAnsi="Arial"/>
        </w:rPr>
        <w:t>g</w:t>
      </w:r>
      <w:r>
        <w:rPr>
          <w:rFonts w:ascii="Arial" w:hAnsi="Arial"/>
        </w:rPr>
        <w:t xml:space="preserve"> </w:t>
      </w:r>
      <w:r w:rsidR="004211A2">
        <w:rPr>
          <w:rFonts w:ascii="Arial" w:hAnsi="Arial"/>
        </w:rPr>
        <w:t>nævnte at arbejdet de sidste</w:t>
      </w:r>
      <w:r>
        <w:rPr>
          <w:rFonts w:ascii="Arial" w:hAnsi="Arial"/>
        </w:rPr>
        <w:t xml:space="preserve"> 2 år</w:t>
      </w:r>
      <w:r w:rsidR="006F0425">
        <w:rPr>
          <w:rFonts w:ascii="Arial" w:hAnsi="Arial"/>
        </w:rPr>
        <w:t xml:space="preserve"> havde</w:t>
      </w:r>
      <w:r w:rsidR="004211A2">
        <w:rPr>
          <w:rFonts w:ascii="Arial" w:hAnsi="Arial"/>
        </w:rPr>
        <w:t xml:space="preserve"> været omfattende og</w:t>
      </w:r>
      <w:r w:rsidR="006F0425">
        <w:rPr>
          <w:rFonts w:ascii="Arial" w:hAnsi="Arial"/>
        </w:rPr>
        <w:t xml:space="preserve"> </w:t>
      </w:r>
      <w:r w:rsidR="004211A2">
        <w:rPr>
          <w:rFonts w:ascii="Arial" w:hAnsi="Arial"/>
        </w:rPr>
        <w:t xml:space="preserve">bl.a. </w:t>
      </w:r>
      <w:r w:rsidR="006F0425">
        <w:rPr>
          <w:rFonts w:ascii="Arial" w:hAnsi="Arial"/>
        </w:rPr>
        <w:t>bestået i arbejdet omkring AP/ABT og bygningsreglement</w:t>
      </w:r>
    </w:p>
    <w:p w14:paraId="08B61488" w14:textId="77777777" w:rsidR="006F0425" w:rsidRDefault="006F0425" w:rsidP="008953B9">
      <w:pPr>
        <w:spacing w:line="288" w:lineRule="auto"/>
        <w:rPr>
          <w:rFonts w:ascii="Arial" w:hAnsi="Arial"/>
        </w:rPr>
      </w:pPr>
    </w:p>
    <w:p w14:paraId="114EABF9" w14:textId="737BA59D" w:rsidR="006F0425" w:rsidRDefault="006F0425" w:rsidP="008953B9">
      <w:pPr>
        <w:spacing w:line="288" w:lineRule="auto"/>
        <w:rPr>
          <w:rFonts w:ascii="Arial" w:hAnsi="Arial"/>
        </w:rPr>
      </w:pPr>
      <w:r>
        <w:rPr>
          <w:rFonts w:ascii="Arial" w:hAnsi="Arial"/>
        </w:rPr>
        <w:t xml:space="preserve">De næste 2 år bliver arbejdet i brancheudvalget meget intenst med det videre arbejde </w:t>
      </w:r>
      <w:r w:rsidR="008953B9">
        <w:rPr>
          <w:rFonts w:ascii="Arial" w:hAnsi="Arial"/>
        </w:rPr>
        <w:t>med</w:t>
      </w:r>
      <w:r>
        <w:rPr>
          <w:rFonts w:ascii="Arial" w:hAnsi="Arial"/>
        </w:rPr>
        <w:t xml:space="preserve"> aftalegrundlag og bygningsreglement</w:t>
      </w:r>
    </w:p>
    <w:p w14:paraId="3FF1C70C" w14:textId="77777777" w:rsidR="006F0425" w:rsidRDefault="006F0425" w:rsidP="008953B9">
      <w:pPr>
        <w:spacing w:line="288" w:lineRule="auto"/>
        <w:rPr>
          <w:rFonts w:ascii="Arial" w:hAnsi="Arial"/>
        </w:rPr>
      </w:pPr>
    </w:p>
    <w:p w14:paraId="7F191A85" w14:textId="568CF241" w:rsidR="002E17DB" w:rsidRDefault="006F0425" w:rsidP="008953B9">
      <w:pPr>
        <w:spacing w:line="288" w:lineRule="auto"/>
        <w:rPr>
          <w:rFonts w:ascii="Arial" w:hAnsi="Arial"/>
        </w:rPr>
      </w:pPr>
      <w:r>
        <w:rPr>
          <w:rFonts w:ascii="Arial" w:hAnsi="Arial"/>
        </w:rPr>
        <w:t>PS</w:t>
      </w:r>
      <w:r w:rsidR="004211A2">
        <w:rPr>
          <w:rFonts w:ascii="Arial" w:hAnsi="Arial"/>
        </w:rPr>
        <w:t xml:space="preserve">: </w:t>
      </w:r>
      <w:r>
        <w:rPr>
          <w:rFonts w:ascii="Arial" w:hAnsi="Arial"/>
        </w:rPr>
        <w:t>Der er ok aktivitet i Uummannaq mens Upernavik er gået helt i stå de sidste par år. Det er tvivlsomt om</w:t>
      </w:r>
      <w:r w:rsidR="004211A2">
        <w:rPr>
          <w:rFonts w:ascii="Arial" w:hAnsi="Arial"/>
        </w:rPr>
        <w:t xml:space="preserve"> hvad der kommer i gang på trods af at der </w:t>
      </w:r>
      <w:r>
        <w:rPr>
          <w:rFonts w:ascii="Arial" w:hAnsi="Arial"/>
        </w:rPr>
        <w:t>er plan</w:t>
      </w:r>
      <w:r w:rsidR="008953B9">
        <w:rPr>
          <w:rFonts w:ascii="Arial" w:hAnsi="Arial"/>
        </w:rPr>
        <w:t>lagte projekter</w:t>
      </w:r>
      <w:r>
        <w:rPr>
          <w:rFonts w:ascii="Arial" w:hAnsi="Arial"/>
        </w:rPr>
        <w:t xml:space="preserve">. Projektmaterialer er ofte </w:t>
      </w:r>
      <w:r w:rsidR="002E17DB">
        <w:rPr>
          <w:rFonts w:ascii="Arial" w:hAnsi="Arial"/>
        </w:rPr>
        <w:t>for</w:t>
      </w:r>
      <w:r>
        <w:rPr>
          <w:rFonts w:ascii="Arial" w:hAnsi="Arial"/>
        </w:rPr>
        <w:t xml:space="preserve"> dårlige.</w:t>
      </w:r>
      <w:r w:rsidR="002E17DB">
        <w:rPr>
          <w:rFonts w:ascii="Arial" w:hAnsi="Arial"/>
        </w:rPr>
        <w:t xml:space="preserve"> Evigt problem med </w:t>
      </w:r>
      <w:r w:rsidR="00972038">
        <w:rPr>
          <w:rFonts w:ascii="Arial" w:hAnsi="Arial"/>
        </w:rPr>
        <w:t xml:space="preserve">mindre marked hvor det går op og ned. </w:t>
      </w:r>
      <w:r w:rsidR="002E17DB">
        <w:rPr>
          <w:rFonts w:ascii="Arial" w:hAnsi="Arial"/>
        </w:rPr>
        <w:t>Det koster for meget at geare op og ned</w:t>
      </w:r>
    </w:p>
    <w:p w14:paraId="20BFCCF6" w14:textId="77777777" w:rsidR="002E17DB" w:rsidRDefault="002E17DB" w:rsidP="008953B9">
      <w:pPr>
        <w:spacing w:line="288" w:lineRule="auto"/>
        <w:rPr>
          <w:rFonts w:ascii="Arial" w:hAnsi="Arial"/>
        </w:rPr>
      </w:pPr>
    </w:p>
    <w:p w14:paraId="097B83D3" w14:textId="49060E6D" w:rsidR="002E17DB" w:rsidRDefault="002E17DB" w:rsidP="008953B9">
      <w:pPr>
        <w:spacing w:line="288" w:lineRule="auto"/>
        <w:rPr>
          <w:rFonts w:ascii="Arial" w:hAnsi="Arial"/>
        </w:rPr>
      </w:pPr>
      <w:r>
        <w:rPr>
          <w:rFonts w:ascii="Arial" w:hAnsi="Arial"/>
        </w:rPr>
        <w:t>MN</w:t>
      </w:r>
      <w:r w:rsidR="00972038">
        <w:rPr>
          <w:rFonts w:ascii="Arial" w:hAnsi="Arial"/>
        </w:rPr>
        <w:t xml:space="preserve">: </w:t>
      </w:r>
      <w:r>
        <w:rPr>
          <w:rFonts w:ascii="Arial" w:hAnsi="Arial"/>
        </w:rPr>
        <w:t>Hen over efterår har opgavemængden faldet med 60-70% Aasiaat. Også nedgang i Ilulissat efter lufthavnsbyggeri. Der bliver stort set ikke udbudt noget.</w:t>
      </w:r>
    </w:p>
    <w:p w14:paraId="73D400AC" w14:textId="77777777" w:rsidR="002E17DB" w:rsidRDefault="002E17DB" w:rsidP="008953B9">
      <w:pPr>
        <w:spacing w:line="288" w:lineRule="auto"/>
        <w:rPr>
          <w:rFonts w:ascii="Arial" w:hAnsi="Arial"/>
        </w:rPr>
      </w:pPr>
    </w:p>
    <w:p w14:paraId="2B076E73" w14:textId="77777777" w:rsidR="002E17DB" w:rsidRDefault="002E17DB" w:rsidP="008953B9">
      <w:pPr>
        <w:spacing w:line="288" w:lineRule="auto"/>
        <w:rPr>
          <w:rFonts w:ascii="Arial" w:hAnsi="Arial"/>
        </w:rPr>
      </w:pPr>
    </w:p>
    <w:p w14:paraId="3E3C579F" w14:textId="206A6324" w:rsidR="002E17DB" w:rsidRDefault="002E17DB" w:rsidP="008953B9">
      <w:pPr>
        <w:spacing w:line="288" w:lineRule="auto"/>
        <w:rPr>
          <w:rFonts w:ascii="Arial" w:hAnsi="Arial"/>
        </w:rPr>
      </w:pPr>
      <w:r>
        <w:rPr>
          <w:rFonts w:ascii="Arial" w:hAnsi="Arial"/>
        </w:rPr>
        <w:t xml:space="preserve">VK: Nedgang </w:t>
      </w:r>
      <w:r w:rsidR="00972038">
        <w:rPr>
          <w:rFonts w:ascii="Arial" w:hAnsi="Arial"/>
        </w:rPr>
        <w:t xml:space="preserve">i Sisimiut </w:t>
      </w:r>
      <w:r>
        <w:rPr>
          <w:rFonts w:ascii="Arial" w:hAnsi="Arial"/>
        </w:rPr>
        <w:t>fordi de store byggerier er ved at være slut. På projekt på råstofskolen er der valgt arkitekt</w:t>
      </w:r>
      <w:r w:rsidR="00972038">
        <w:rPr>
          <w:rFonts w:ascii="Arial" w:hAnsi="Arial"/>
        </w:rPr>
        <w:t xml:space="preserve"> så muligvis kommer det </w:t>
      </w:r>
      <w:r w:rsidR="006A0A97">
        <w:rPr>
          <w:rFonts w:ascii="Arial" w:hAnsi="Arial"/>
        </w:rPr>
        <w:t>i gang</w:t>
      </w:r>
      <w:r>
        <w:rPr>
          <w:rFonts w:ascii="Arial" w:hAnsi="Arial"/>
        </w:rPr>
        <w:t>. Erhvervsudvalg i byen har</w:t>
      </w:r>
      <w:r w:rsidR="00744451">
        <w:rPr>
          <w:rFonts w:ascii="Arial" w:hAnsi="Arial"/>
        </w:rPr>
        <w:t xml:space="preserve"> haft inviteret kommunen – </w:t>
      </w:r>
      <w:r w:rsidR="00DB7B0C">
        <w:rPr>
          <w:rFonts w:ascii="Arial" w:hAnsi="Arial"/>
        </w:rPr>
        <w:t>Konklusionen er at der</w:t>
      </w:r>
      <w:r w:rsidR="00744451">
        <w:rPr>
          <w:rFonts w:ascii="Arial" w:hAnsi="Arial"/>
        </w:rPr>
        <w:t xml:space="preserve"> ikke noget stort undervejs. </w:t>
      </w:r>
    </w:p>
    <w:p w14:paraId="7739071F" w14:textId="77777777" w:rsidR="00744451" w:rsidRDefault="00744451" w:rsidP="008953B9">
      <w:pPr>
        <w:spacing w:line="288" w:lineRule="auto"/>
        <w:rPr>
          <w:rFonts w:ascii="Arial" w:hAnsi="Arial"/>
        </w:rPr>
      </w:pPr>
    </w:p>
    <w:p w14:paraId="1A1512A2" w14:textId="76420B09" w:rsidR="00744451" w:rsidRDefault="00744451" w:rsidP="008953B9">
      <w:pPr>
        <w:spacing w:line="288" w:lineRule="auto"/>
        <w:rPr>
          <w:rFonts w:ascii="Arial" w:hAnsi="Arial"/>
        </w:rPr>
      </w:pPr>
      <w:r>
        <w:rPr>
          <w:rFonts w:ascii="Arial" w:hAnsi="Arial"/>
        </w:rPr>
        <w:t>BE</w:t>
      </w:r>
      <w:r w:rsidR="00972038">
        <w:rPr>
          <w:rFonts w:ascii="Arial" w:hAnsi="Arial"/>
        </w:rPr>
        <w:t>:</w:t>
      </w:r>
      <w:r>
        <w:rPr>
          <w:rFonts w:ascii="Arial" w:hAnsi="Arial"/>
        </w:rPr>
        <w:t xml:space="preserve"> Anlægsmæssigt </w:t>
      </w:r>
      <w:r w:rsidR="00972038">
        <w:rPr>
          <w:rFonts w:ascii="Arial" w:hAnsi="Arial"/>
        </w:rPr>
        <w:t xml:space="preserve">er Nuuk </w:t>
      </w:r>
      <w:r>
        <w:rPr>
          <w:rFonts w:ascii="Arial" w:hAnsi="Arial"/>
        </w:rPr>
        <w:t xml:space="preserve">udsultet i flere år. 40 </w:t>
      </w:r>
      <w:r w:rsidR="006A0A97">
        <w:rPr>
          <w:rFonts w:ascii="Arial" w:hAnsi="Arial"/>
        </w:rPr>
        <w:t>mio.</w:t>
      </w:r>
      <w:r>
        <w:rPr>
          <w:rFonts w:ascii="Arial" w:hAnsi="Arial"/>
        </w:rPr>
        <w:t xml:space="preserve"> omsætningsnedgang</w:t>
      </w:r>
      <w:r w:rsidR="00972038">
        <w:rPr>
          <w:rFonts w:ascii="Arial" w:hAnsi="Arial"/>
        </w:rPr>
        <w:t xml:space="preserve"> for EMJ</w:t>
      </w:r>
      <w:r>
        <w:rPr>
          <w:rFonts w:ascii="Arial" w:hAnsi="Arial"/>
        </w:rPr>
        <w:t xml:space="preserve">. </w:t>
      </w:r>
      <w:r w:rsidR="00972038">
        <w:rPr>
          <w:rFonts w:ascii="Arial" w:hAnsi="Arial"/>
        </w:rPr>
        <w:t>Der er s</w:t>
      </w:r>
      <w:r>
        <w:rPr>
          <w:rFonts w:ascii="Arial" w:hAnsi="Arial"/>
        </w:rPr>
        <w:t>tort set ingen betonarbejder: Selvstyre og kommune tror stadig der er overophednin</w:t>
      </w:r>
      <w:r w:rsidR="00972038">
        <w:rPr>
          <w:rFonts w:ascii="Arial" w:hAnsi="Arial"/>
        </w:rPr>
        <w:t>g</w:t>
      </w:r>
      <w:r>
        <w:rPr>
          <w:rFonts w:ascii="Arial" w:hAnsi="Arial"/>
        </w:rPr>
        <w:t xml:space="preserve">. Der er langsom sagsbehandling særligt omkring arealtildeling men også byggetilladelse. Sagsbehandling i </w:t>
      </w:r>
      <w:proofErr w:type="spellStart"/>
      <w:r>
        <w:rPr>
          <w:rFonts w:ascii="Arial" w:hAnsi="Arial"/>
        </w:rPr>
        <w:t>Sermerso</w:t>
      </w:r>
      <w:r w:rsidR="006A0A97">
        <w:rPr>
          <w:rFonts w:ascii="Arial" w:hAnsi="Arial"/>
        </w:rPr>
        <w:t>o</w:t>
      </w:r>
      <w:r>
        <w:rPr>
          <w:rFonts w:ascii="Arial" w:hAnsi="Arial"/>
        </w:rPr>
        <w:t>q</w:t>
      </w:r>
      <w:proofErr w:type="spellEnd"/>
      <w:r>
        <w:rPr>
          <w:rFonts w:ascii="Arial" w:hAnsi="Arial"/>
        </w:rPr>
        <w:t xml:space="preserve"> </w:t>
      </w:r>
      <w:r w:rsidR="00DB7B0C">
        <w:rPr>
          <w:rFonts w:ascii="Arial" w:hAnsi="Arial"/>
        </w:rPr>
        <w:t xml:space="preserve">kommune </w:t>
      </w:r>
      <w:r>
        <w:rPr>
          <w:rFonts w:ascii="Arial" w:hAnsi="Arial"/>
        </w:rPr>
        <w:t>er ikke sagsbehandl</w:t>
      </w:r>
      <w:r w:rsidR="00972038">
        <w:rPr>
          <w:rFonts w:ascii="Arial" w:hAnsi="Arial"/>
        </w:rPr>
        <w:t>ing men et</w:t>
      </w:r>
      <w:r>
        <w:rPr>
          <w:rFonts w:ascii="Arial" w:hAnsi="Arial"/>
        </w:rPr>
        <w:t xml:space="preserve"> arkivsystem. Lokalforening anbefaler </w:t>
      </w:r>
      <w:r w:rsidR="006A0A97">
        <w:rPr>
          <w:rFonts w:ascii="Arial" w:hAnsi="Arial"/>
        </w:rPr>
        <w:t>at der sættes ressourcer</w:t>
      </w:r>
      <w:r>
        <w:rPr>
          <w:rFonts w:ascii="Arial" w:hAnsi="Arial"/>
        </w:rPr>
        <w:t xml:space="preserve"> til at forbedre situationen</w:t>
      </w:r>
    </w:p>
    <w:p w14:paraId="6F55A8F6" w14:textId="77777777" w:rsidR="00744451" w:rsidRDefault="00744451" w:rsidP="008953B9">
      <w:pPr>
        <w:spacing w:line="288" w:lineRule="auto"/>
        <w:rPr>
          <w:rFonts w:ascii="Arial" w:hAnsi="Arial"/>
        </w:rPr>
      </w:pPr>
    </w:p>
    <w:p w14:paraId="6EDEF9A8" w14:textId="41AA8EE6" w:rsidR="00F26D1D" w:rsidRDefault="00744451" w:rsidP="008953B9">
      <w:pPr>
        <w:spacing w:line="288" w:lineRule="auto"/>
        <w:rPr>
          <w:rFonts w:ascii="Arial" w:hAnsi="Arial"/>
        </w:rPr>
      </w:pPr>
      <w:r>
        <w:rPr>
          <w:rFonts w:ascii="Arial" w:hAnsi="Arial"/>
        </w:rPr>
        <w:t xml:space="preserve">JS </w:t>
      </w:r>
      <w:r w:rsidR="00972038">
        <w:rPr>
          <w:rFonts w:ascii="Arial" w:hAnsi="Arial"/>
        </w:rPr>
        <w:t>konkluderer,</w:t>
      </w:r>
      <w:r>
        <w:rPr>
          <w:rFonts w:ascii="Arial" w:hAnsi="Arial"/>
        </w:rPr>
        <w:t xml:space="preserve"> at der stadig er behov for at arbejde med aktivitetsniveauet i branchen og supplerer med at </w:t>
      </w:r>
      <w:r w:rsidR="00972038">
        <w:rPr>
          <w:rFonts w:ascii="Arial" w:hAnsi="Arial"/>
        </w:rPr>
        <w:t>Sydgrønland</w:t>
      </w:r>
      <w:r>
        <w:rPr>
          <w:rFonts w:ascii="Arial" w:hAnsi="Arial"/>
        </w:rPr>
        <w:t xml:space="preserve"> også </w:t>
      </w:r>
      <w:r w:rsidR="00F26D1D">
        <w:rPr>
          <w:rFonts w:ascii="Arial" w:hAnsi="Arial"/>
        </w:rPr>
        <w:t>går i stå efter lufthavn</w:t>
      </w:r>
      <w:r w:rsidR="00EA65DC">
        <w:rPr>
          <w:rFonts w:ascii="Arial" w:hAnsi="Arial"/>
        </w:rPr>
        <w:t>sbyggeri i Qaqortoq</w:t>
      </w:r>
      <w:r w:rsidR="00F26D1D">
        <w:rPr>
          <w:rFonts w:ascii="Arial" w:hAnsi="Arial"/>
        </w:rPr>
        <w:t xml:space="preserve">. Omsætning i Sisimiut er gået fra 65 </w:t>
      </w:r>
      <w:r w:rsidR="00EA65DC">
        <w:rPr>
          <w:rFonts w:ascii="Arial" w:hAnsi="Arial"/>
        </w:rPr>
        <w:t>mio.</w:t>
      </w:r>
      <w:r w:rsidR="00F26D1D">
        <w:rPr>
          <w:rFonts w:ascii="Arial" w:hAnsi="Arial"/>
        </w:rPr>
        <w:t xml:space="preserve"> til 20 </w:t>
      </w:r>
      <w:r w:rsidR="00DB7B0C">
        <w:rPr>
          <w:rFonts w:ascii="Arial" w:hAnsi="Arial"/>
        </w:rPr>
        <w:t>mio.</w:t>
      </w:r>
      <w:r w:rsidR="00F26D1D">
        <w:rPr>
          <w:rFonts w:ascii="Arial" w:hAnsi="Arial"/>
        </w:rPr>
        <w:t xml:space="preserve"> kr. Qaqorto</w:t>
      </w:r>
      <w:r w:rsidR="00972038">
        <w:rPr>
          <w:rFonts w:ascii="Arial" w:hAnsi="Arial"/>
        </w:rPr>
        <w:t>q</w:t>
      </w:r>
      <w:r w:rsidR="00F26D1D">
        <w:rPr>
          <w:rFonts w:ascii="Arial" w:hAnsi="Arial"/>
        </w:rPr>
        <w:t xml:space="preserve"> er gået 30 % ned men kører frem til 2027. Maniitsoq holdes op af et stort sko</w:t>
      </w:r>
      <w:r w:rsidR="00972038">
        <w:rPr>
          <w:rFonts w:ascii="Arial" w:hAnsi="Arial"/>
        </w:rPr>
        <w:t>l</w:t>
      </w:r>
      <w:r w:rsidR="00F26D1D">
        <w:rPr>
          <w:rFonts w:ascii="Arial" w:hAnsi="Arial"/>
        </w:rPr>
        <w:t>ebygger</w:t>
      </w:r>
      <w:r w:rsidR="00972038">
        <w:rPr>
          <w:rFonts w:ascii="Arial" w:hAnsi="Arial"/>
        </w:rPr>
        <w:t>i</w:t>
      </w:r>
    </w:p>
    <w:p w14:paraId="1232C472" w14:textId="77777777" w:rsidR="00F26D1D" w:rsidRDefault="00F26D1D" w:rsidP="008953B9">
      <w:pPr>
        <w:spacing w:line="288" w:lineRule="auto"/>
        <w:rPr>
          <w:rFonts w:ascii="Arial" w:hAnsi="Arial"/>
        </w:rPr>
      </w:pPr>
    </w:p>
    <w:p w14:paraId="6359074F" w14:textId="38D9E58E" w:rsidR="00F26D1D" w:rsidRDefault="00F26D1D" w:rsidP="008953B9">
      <w:pPr>
        <w:spacing w:line="288" w:lineRule="auto"/>
        <w:rPr>
          <w:rFonts w:ascii="Arial" w:hAnsi="Arial"/>
        </w:rPr>
      </w:pPr>
      <w:r>
        <w:rPr>
          <w:rFonts w:ascii="Arial" w:hAnsi="Arial"/>
        </w:rPr>
        <w:t xml:space="preserve">NM, Efter sidste store udbud 2021 har der på anlægssiden været 0 udbud. Hvis der ikke sker </w:t>
      </w:r>
      <w:r w:rsidR="00972038">
        <w:rPr>
          <w:rFonts w:ascii="Arial" w:hAnsi="Arial"/>
        </w:rPr>
        <w:t>noget,</w:t>
      </w:r>
      <w:r>
        <w:rPr>
          <w:rFonts w:ascii="Arial" w:hAnsi="Arial"/>
        </w:rPr>
        <w:t xml:space="preserve"> vil der begynde at komme konkurser i branchen. Der skal arbejdets intens med det offentlige</w:t>
      </w:r>
    </w:p>
    <w:p w14:paraId="231E57E7" w14:textId="77777777" w:rsidR="00F26D1D" w:rsidRDefault="00F26D1D" w:rsidP="008953B9">
      <w:pPr>
        <w:spacing w:line="288" w:lineRule="auto"/>
        <w:rPr>
          <w:rFonts w:ascii="Arial" w:hAnsi="Arial"/>
        </w:rPr>
      </w:pPr>
    </w:p>
    <w:p w14:paraId="63E6CA48" w14:textId="0853ED94" w:rsidR="00F26D1D" w:rsidRDefault="00F26D1D" w:rsidP="008953B9">
      <w:pPr>
        <w:spacing w:line="288" w:lineRule="auto"/>
        <w:rPr>
          <w:rFonts w:ascii="Arial" w:hAnsi="Arial"/>
        </w:rPr>
      </w:pPr>
      <w:r>
        <w:rPr>
          <w:rFonts w:ascii="Arial" w:hAnsi="Arial"/>
        </w:rPr>
        <w:t>Generelt er</w:t>
      </w:r>
      <w:r w:rsidR="00EA65DC">
        <w:rPr>
          <w:rFonts w:ascii="Arial" w:hAnsi="Arial"/>
        </w:rPr>
        <w:t xml:space="preserve"> det et</w:t>
      </w:r>
      <w:r>
        <w:rPr>
          <w:rFonts w:ascii="Arial" w:hAnsi="Arial"/>
        </w:rPr>
        <w:t xml:space="preserve"> problem at der mangler nogen </w:t>
      </w:r>
      <w:r w:rsidR="00972038">
        <w:rPr>
          <w:rFonts w:ascii="Arial" w:hAnsi="Arial"/>
        </w:rPr>
        <w:t>på</w:t>
      </w:r>
      <w:r>
        <w:rPr>
          <w:rFonts w:ascii="Arial" w:hAnsi="Arial"/>
        </w:rPr>
        <w:t xml:space="preserve"> bygherresiden der kan sætte noget i gang.</w:t>
      </w:r>
    </w:p>
    <w:p w14:paraId="4A6A34AF" w14:textId="77777777" w:rsidR="00F26D1D" w:rsidRDefault="00F26D1D" w:rsidP="008953B9">
      <w:pPr>
        <w:spacing w:line="288" w:lineRule="auto"/>
        <w:rPr>
          <w:rFonts w:ascii="Arial" w:hAnsi="Arial"/>
        </w:rPr>
      </w:pPr>
    </w:p>
    <w:p w14:paraId="4531C03D" w14:textId="77777777" w:rsidR="00972038" w:rsidRDefault="00972038" w:rsidP="008953B9">
      <w:pPr>
        <w:spacing w:line="288" w:lineRule="auto"/>
        <w:rPr>
          <w:rFonts w:ascii="Arial" w:hAnsi="Arial"/>
        </w:rPr>
      </w:pPr>
    </w:p>
    <w:p w14:paraId="68519EE2" w14:textId="266BAF9B" w:rsidR="00F26D1D" w:rsidRPr="00F26D1D" w:rsidRDefault="00F26D1D" w:rsidP="008953B9">
      <w:pPr>
        <w:spacing w:line="288" w:lineRule="auto"/>
        <w:rPr>
          <w:rFonts w:ascii="Arial" w:hAnsi="Arial"/>
          <w:b/>
          <w:bCs/>
        </w:rPr>
      </w:pPr>
      <w:r w:rsidRPr="00F26D1D">
        <w:rPr>
          <w:rFonts w:ascii="Arial" w:hAnsi="Arial"/>
          <w:b/>
          <w:bCs/>
        </w:rPr>
        <w:t>Ad 2 Indsatser 2026</w:t>
      </w:r>
      <w:r w:rsidR="00972038">
        <w:rPr>
          <w:rFonts w:ascii="Arial" w:hAnsi="Arial"/>
          <w:b/>
          <w:bCs/>
        </w:rPr>
        <w:t xml:space="preserve"> (Hænger sammen med punkt 3-6</w:t>
      </w:r>
      <w:r w:rsidR="00EA65DC">
        <w:rPr>
          <w:rFonts w:ascii="Arial" w:hAnsi="Arial"/>
          <w:b/>
          <w:bCs/>
        </w:rPr>
        <w:t xml:space="preserve"> da disse blev behandlet under dette punkt</w:t>
      </w:r>
      <w:r w:rsidR="00972038">
        <w:rPr>
          <w:rFonts w:ascii="Arial" w:hAnsi="Arial"/>
          <w:b/>
          <w:bCs/>
        </w:rPr>
        <w:t>)</w:t>
      </w:r>
    </w:p>
    <w:p w14:paraId="0CC26B86" w14:textId="77777777" w:rsidR="00F26D1D" w:rsidRDefault="00F26D1D" w:rsidP="008953B9">
      <w:pPr>
        <w:spacing w:line="288" w:lineRule="auto"/>
        <w:rPr>
          <w:rFonts w:ascii="Arial" w:hAnsi="Arial"/>
        </w:rPr>
      </w:pPr>
    </w:p>
    <w:p w14:paraId="51CFF897" w14:textId="6AE936D7" w:rsidR="00744451" w:rsidRPr="008B14C3" w:rsidRDefault="00F26D1D" w:rsidP="008953B9">
      <w:pPr>
        <w:spacing w:line="288" w:lineRule="auto"/>
        <w:rPr>
          <w:rFonts w:ascii="Arial" w:hAnsi="Arial"/>
          <w:b/>
          <w:bCs/>
        </w:rPr>
      </w:pPr>
      <w:r>
        <w:rPr>
          <w:rFonts w:ascii="Arial" w:hAnsi="Arial"/>
        </w:rPr>
        <w:t>JJ gennemg</w:t>
      </w:r>
      <w:r w:rsidR="00972038">
        <w:rPr>
          <w:rFonts w:ascii="Arial" w:hAnsi="Arial"/>
        </w:rPr>
        <w:t>ik</w:t>
      </w:r>
      <w:r>
        <w:rPr>
          <w:rFonts w:ascii="Arial" w:hAnsi="Arial"/>
        </w:rPr>
        <w:t xml:space="preserve"> omkring aftale</w:t>
      </w:r>
      <w:r w:rsidR="001C6EC9">
        <w:rPr>
          <w:rFonts w:ascii="Arial" w:hAnsi="Arial"/>
        </w:rPr>
        <w:t>grundlag ABT93, ABR 89 og AP95.</w:t>
      </w:r>
      <w:r w:rsidR="008B14C3">
        <w:rPr>
          <w:rFonts w:ascii="Arial" w:hAnsi="Arial"/>
        </w:rPr>
        <w:t xml:space="preserve"> </w:t>
      </w:r>
      <w:r w:rsidR="008B14C3" w:rsidRPr="008B14C3">
        <w:rPr>
          <w:rFonts w:ascii="Arial" w:hAnsi="Arial"/>
          <w:b/>
          <w:bCs/>
        </w:rPr>
        <w:t>(pkt.4 i dagsorden)</w:t>
      </w:r>
    </w:p>
    <w:p w14:paraId="0CF820C4" w14:textId="0A7E3E38" w:rsidR="00744451" w:rsidRDefault="001C6EC9" w:rsidP="008953B9">
      <w:pPr>
        <w:spacing w:line="288" w:lineRule="auto"/>
        <w:rPr>
          <w:rFonts w:ascii="Arial" w:hAnsi="Arial"/>
        </w:rPr>
      </w:pPr>
      <w:r>
        <w:rPr>
          <w:rFonts w:ascii="Arial" w:hAnsi="Arial"/>
        </w:rPr>
        <w:t xml:space="preserve">Der er foretaget en henvendelse om opstart </w:t>
      </w:r>
      <w:r w:rsidR="00EA65DC">
        <w:rPr>
          <w:rFonts w:ascii="Arial" w:hAnsi="Arial"/>
        </w:rPr>
        <w:t xml:space="preserve">af projekt </w:t>
      </w:r>
      <w:r>
        <w:rPr>
          <w:rFonts w:ascii="Arial" w:hAnsi="Arial"/>
        </w:rPr>
        <w:t xml:space="preserve">til </w:t>
      </w:r>
      <w:r w:rsidR="00972038">
        <w:rPr>
          <w:rFonts w:ascii="Arial" w:hAnsi="Arial"/>
        </w:rPr>
        <w:t>departement</w:t>
      </w:r>
      <w:r>
        <w:rPr>
          <w:rFonts w:ascii="Arial" w:hAnsi="Arial"/>
        </w:rPr>
        <w:t xml:space="preserve">. Brancheudvalg har tilsluttet sig projektoplæg fra Selvstyret- Til nævn for opdatering af byggeriets aftalegrundlag er fra B/U indstillet </w:t>
      </w:r>
      <w:r w:rsidRPr="001C6EC9">
        <w:rPr>
          <w:rFonts w:ascii="Arial" w:hAnsi="Arial"/>
        </w:rPr>
        <w:t>Jeppe Steffensen</w:t>
      </w:r>
      <w:r>
        <w:rPr>
          <w:rFonts w:ascii="Arial" w:hAnsi="Arial"/>
        </w:rPr>
        <w:t xml:space="preserve"> og Mads</w:t>
      </w:r>
      <w:r w:rsidRPr="001C6EC9">
        <w:rPr>
          <w:rFonts w:ascii="Arial" w:hAnsi="Arial"/>
        </w:rPr>
        <w:t xml:space="preserve"> Nørgaard</w:t>
      </w:r>
      <w:r>
        <w:rPr>
          <w:rFonts w:ascii="Arial" w:hAnsi="Arial"/>
        </w:rPr>
        <w:t>. Jesper Johannesen er indstillet som uvildig facilitator og B/U har meddelt at være klar til det videre når og hvis Selvstyret tiltræder</w:t>
      </w:r>
      <w:r w:rsidR="00DB7B0C">
        <w:rPr>
          <w:rFonts w:ascii="Arial" w:hAnsi="Arial"/>
        </w:rPr>
        <w:t xml:space="preserve"> indstillinger</w:t>
      </w:r>
      <w:r>
        <w:rPr>
          <w:rFonts w:ascii="Arial" w:hAnsi="Arial"/>
        </w:rPr>
        <w:t>.</w:t>
      </w:r>
    </w:p>
    <w:p w14:paraId="2E93A00B" w14:textId="3E212D22" w:rsidR="001C6EC9" w:rsidRDefault="001C6EC9" w:rsidP="008953B9">
      <w:pPr>
        <w:spacing w:line="288" w:lineRule="auto"/>
        <w:rPr>
          <w:rFonts w:ascii="Arial" w:hAnsi="Arial"/>
        </w:rPr>
      </w:pPr>
      <w:r>
        <w:rPr>
          <w:rFonts w:ascii="Arial" w:hAnsi="Arial"/>
        </w:rPr>
        <w:t xml:space="preserve">JS Hele projektet og proces beskrivelse er i gang. Jeppe og Mads var udpeget af </w:t>
      </w:r>
      <w:r w:rsidR="00703626">
        <w:rPr>
          <w:rFonts w:ascii="Arial" w:hAnsi="Arial"/>
        </w:rPr>
        <w:t>gammelt brancheudvalg og projektet lige så stille</w:t>
      </w:r>
      <w:r w:rsidR="002831D7">
        <w:rPr>
          <w:rFonts w:ascii="Arial" w:hAnsi="Arial"/>
        </w:rPr>
        <w:t xml:space="preserve"> gået</w:t>
      </w:r>
      <w:r w:rsidR="00703626">
        <w:rPr>
          <w:rFonts w:ascii="Arial" w:hAnsi="Arial"/>
        </w:rPr>
        <w:t xml:space="preserve"> i gang.</w:t>
      </w:r>
    </w:p>
    <w:p w14:paraId="3467E254" w14:textId="77777777" w:rsidR="001C6EC9" w:rsidRDefault="001C6EC9" w:rsidP="008953B9">
      <w:pPr>
        <w:spacing w:line="288" w:lineRule="auto"/>
        <w:rPr>
          <w:rFonts w:ascii="Arial" w:hAnsi="Arial"/>
        </w:rPr>
      </w:pPr>
    </w:p>
    <w:p w14:paraId="2A8D52C5" w14:textId="6CE3E16E" w:rsidR="00740C73" w:rsidRDefault="00703626" w:rsidP="008953B9">
      <w:pPr>
        <w:spacing w:line="288" w:lineRule="auto"/>
        <w:rPr>
          <w:rFonts w:ascii="Arial" w:hAnsi="Arial"/>
        </w:rPr>
      </w:pPr>
      <w:r w:rsidRPr="002831D7">
        <w:rPr>
          <w:rFonts w:ascii="Arial" w:hAnsi="Arial"/>
          <w:i/>
          <w:iCs/>
        </w:rPr>
        <w:t>Bygningsreglement</w:t>
      </w:r>
      <w:r w:rsidR="008B14C3">
        <w:rPr>
          <w:rFonts w:ascii="Arial" w:hAnsi="Arial"/>
        </w:rPr>
        <w:t xml:space="preserve"> </w:t>
      </w:r>
      <w:r w:rsidR="008B14C3" w:rsidRPr="008B14C3">
        <w:rPr>
          <w:rFonts w:ascii="Arial" w:hAnsi="Arial"/>
          <w:b/>
          <w:bCs/>
        </w:rPr>
        <w:t>(</w:t>
      </w:r>
      <w:proofErr w:type="spellStart"/>
      <w:r w:rsidR="008B14C3" w:rsidRPr="008B14C3">
        <w:rPr>
          <w:rFonts w:ascii="Arial" w:hAnsi="Arial"/>
          <w:b/>
          <w:bCs/>
        </w:rPr>
        <w:t>pkt</w:t>
      </w:r>
      <w:proofErr w:type="spellEnd"/>
      <w:r w:rsidR="008B14C3" w:rsidRPr="008B14C3">
        <w:rPr>
          <w:rFonts w:ascii="Arial" w:hAnsi="Arial"/>
          <w:b/>
          <w:bCs/>
        </w:rPr>
        <w:t xml:space="preserve"> </w:t>
      </w:r>
      <w:r w:rsidR="00DB7B0C">
        <w:rPr>
          <w:rFonts w:ascii="Arial" w:hAnsi="Arial"/>
          <w:b/>
          <w:bCs/>
        </w:rPr>
        <w:t>5</w:t>
      </w:r>
      <w:r w:rsidR="008B14C3" w:rsidRPr="008B14C3">
        <w:rPr>
          <w:rFonts w:ascii="Arial" w:hAnsi="Arial"/>
          <w:b/>
          <w:bCs/>
        </w:rPr>
        <w:t xml:space="preserve"> i dagsorden</w:t>
      </w:r>
      <w:r w:rsidR="008B14C3">
        <w:rPr>
          <w:rFonts w:ascii="Arial" w:hAnsi="Arial"/>
        </w:rPr>
        <w:t>)</w:t>
      </w:r>
      <w:r>
        <w:rPr>
          <w:rFonts w:ascii="Arial" w:hAnsi="Arial"/>
        </w:rPr>
        <w:t xml:space="preserve">: JJ orientere om punktet om bygningsreglement og henvendelse til Selvstyret om den i oktober lovede </w:t>
      </w:r>
      <w:r>
        <w:rPr>
          <w:rFonts w:ascii="Arial" w:hAnsi="Arial"/>
        </w:rPr>
        <w:lastRenderedPageBreak/>
        <w:t xml:space="preserve">arbejdsgruppe. Det ser ud til at Selvstyret bakker fra den </w:t>
      </w:r>
      <w:r w:rsidR="002831D7">
        <w:rPr>
          <w:rFonts w:ascii="Arial" w:hAnsi="Arial"/>
        </w:rPr>
        <w:t xml:space="preserve">i oktober </w:t>
      </w:r>
      <w:r>
        <w:rPr>
          <w:rFonts w:ascii="Arial" w:hAnsi="Arial"/>
        </w:rPr>
        <w:t>lovede arbejdsgruppe</w:t>
      </w:r>
      <w:r w:rsidR="008953B9">
        <w:rPr>
          <w:rFonts w:ascii="Arial" w:hAnsi="Arial"/>
        </w:rPr>
        <w:t>.</w:t>
      </w:r>
    </w:p>
    <w:p w14:paraId="6DFC86CE" w14:textId="77777777" w:rsidR="008953B9" w:rsidRDefault="008953B9" w:rsidP="008953B9">
      <w:pPr>
        <w:spacing w:line="288" w:lineRule="auto"/>
        <w:rPr>
          <w:rFonts w:ascii="Arial" w:hAnsi="Arial"/>
        </w:rPr>
      </w:pPr>
    </w:p>
    <w:p w14:paraId="386F94A3" w14:textId="129CF5C5" w:rsidR="00703626" w:rsidRDefault="00703626" w:rsidP="008953B9">
      <w:pPr>
        <w:spacing w:line="288" w:lineRule="auto"/>
        <w:rPr>
          <w:rFonts w:ascii="Arial" w:hAnsi="Arial"/>
        </w:rPr>
      </w:pPr>
      <w:r>
        <w:rPr>
          <w:rFonts w:ascii="Arial" w:hAnsi="Arial"/>
        </w:rPr>
        <w:t>BE: Minister har lovet en arbejdsgruppe. Den går ikke med et revideret bygningsreglement som ikke er gennemarbejdet.</w:t>
      </w:r>
    </w:p>
    <w:p w14:paraId="2E8ABE6E" w14:textId="77777777" w:rsidR="00740C73" w:rsidRDefault="00740C73" w:rsidP="008953B9">
      <w:pPr>
        <w:spacing w:line="288" w:lineRule="auto"/>
        <w:rPr>
          <w:rFonts w:ascii="Arial" w:hAnsi="Arial"/>
        </w:rPr>
      </w:pPr>
    </w:p>
    <w:p w14:paraId="2C7B8C97" w14:textId="7572DD62" w:rsidR="00740C73" w:rsidRDefault="00703626" w:rsidP="008953B9">
      <w:pPr>
        <w:spacing w:line="288" w:lineRule="auto"/>
        <w:rPr>
          <w:rFonts w:ascii="Arial" w:hAnsi="Arial"/>
        </w:rPr>
      </w:pPr>
      <w:r>
        <w:rPr>
          <w:rFonts w:ascii="Arial" w:hAnsi="Arial"/>
        </w:rPr>
        <w:t xml:space="preserve">JS Gennemgik historikken omkring henvendelser direkte til ministeren og svar tilbage samt om mødet i oktober med </w:t>
      </w:r>
      <w:proofErr w:type="spellStart"/>
      <w:r>
        <w:rPr>
          <w:rFonts w:ascii="Arial" w:hAnsi="Arial"/>
        </w:rPr>
        <w:t>Aggaluaq</w:t>
      </w:r>
      <w:proofErr w:type="spellEnd"/>
      <w:r>
        <w:rPr>
          <w:rFonts w:ascii="Arial" w:hAnsi="Arial"/>
        </w:rPr>
        <w:t xml:space="preserve"> B Egede. </w:t>
      </w:r>
      <w:proofErr w:type="spellStart"/>
      <w:r>
        <w:rPr>
          <w:rFonts w:ascii="Arial" w:hAnsi="Arial"/>
        </w:rPr>
        <w:t>Aqqaluaq</w:t>
      </w:r>
      <w:proofErr w:type="spellEnd"/>
      <w:r>
        <w:rPr>
          <w:rFonts w:ascii="Arial" w:hAnsi="Arial"/>
        </w:rPr>
        <w:t xml:space="preserve"> bekræftede</w:t>
      </w:r>
      <w:r w:rsidR="002831D7">
        <w:rPr>
          <w:rFonts w:ascii="Arial" w:hAnsi="Arial"/>
        </w:rPr>
        <w:t xml:space="preserve"> her</w:t>
      </w:r>
      <w:r>
        <w:rPr>
          <w:rFonts w:ascii="Arial" w:hAnsi="Arial"/>
        </w:rPr>
        <w:t xml:space="preserve"> at </w:t>
      </w:r>
      <w:r w:rsidR="002831D7">
        <w:rPr>
          <w:rFonts w:ascii="Arial" w:hAnsi="Arial"/>
        </w:rPr>
        <w:t>reglement</w:t>
      </w:r>
      <w:r>
        <w:rPr>
          <w:rFonts w:ascii="Arial" w:hAnsi="Arial"/>
        </w:rPr>
        <w:t xml:space="preserve"> ikke bare bliver </w:t>
      </w:r>
      <w:proofErr w:type="spellStart"/>
      <w:r>
        <w:rPr>
          <w:rFonts w:ascii="Arial" w:hAnsi="Arial"/>
        </w:rPr>
        <w:t>skuppet</w:t>
      </w:r>
      <w:proofErr w:type="spellEnd"/>
      <w:r>
        <w:rPr>
          <w:rFonts w:ascii="Arial" w:hAnsi="Arial"/>
        </w:rPr>
        <w:t xml:space="preserve"> ud over disken og bestemte at der skulle nedsættes en arbejdsgruppe.</w:t>
      </w:r>
      <w:r w:rsidR="00740C73">
        <w:rPr>
          <w:rFonts w:ascii="Arial" w:hAnsi="Arial"/>
        </w:rPr>
        <w:t xml:space="preserve"> Der har været rykket i flere</w:t>
      </w:r>
      <w:r w:rsidR="008953B9">
        <w:rPr>
          <w:rFonts w:ascii="Arial" w:hAnsi="Arial"/>
        </w:rPr>
        <w:t xml:space="preserve"> gange.</w:t>
      </w:r>
    </w:p>
    <w:p w14:paraId="0A30BE73" w14:textId="77777777" w:rsidR="00740C73" w:rsidRDefault="00740C73" w:rsidP="008953B9">
      <w:pPr>
        <w:spacing w:line="288" w:lineRule="auto"/>
        <w:rPr>
          <w:rFonts w:ascii="Arial" w:hAnsi="Arial"/>
        </w:rPr>
      </w:pPr>
    </w:p>
    <w:p w14:paraId="53012A59" w14:textId="1F2B3C7B" w:rsidR="00740C73" w:rsidRDefault="00740C73" w:rsidP="008953B9">
      <w:pPr>
        <w:spacing w:line="288" w:lineRule="auto"/>
        <w:rPr>
          <w:rFonts w:ascii="Arial" w:hAnsi="Arial"/>
        </w:rPr>
      </w:pPr>
      <w:r>
        <w:rPr>
          <w:rFonts w:ascii="Arial" w:hAnsi="Arial"/>
        </w:rPr>
        <w:t xml:space="preserve">Der </w:t>
      </w:r>
      <w:r w:rsidR="008953B9">
        <w:rPr>
          <w:rFonts w:ascii="Arial" w:hAnsi="Arial"/>
        </w:rPr>
        <w:t xml:space="preserve">bliver </w:t>
      </w:r>
      <w:r>
        <w:rPr>
          <w:rFonts w:ascii="Arial" w:hAnsi="Arial"/>
        </w:rPr>
        <w:t xml:space="preserve">den 26.03 møde med departement for boliger hvor vi vil lytte til hvad de kommer med samt at der forventes nedsat en arbejdsgruppe. Der er </w:t>
      </w:r>
      <w:r w:rsidR="002831D7">
        <w:rPr>
          <w:rFonts w:ascii="Arial" w:hAnsi="Arial"/>
        </w:rPr>
        <w:t xml:space="preserve">på baggrund af nyt bygningsreglement </w:t>
      </w:r>
      <w:r>
        <w:rPr>
          <w:rFonts w:ascii="Arial" w:hAnsi="Arial"/>
        </w:rPr>
        <w:t>en forventet stigning i byggepriserne på 25 % samt en stor administrativ byrde.</w:t>
      </w:r>
    </w:p>
    <w:p w14:paraId="273D564B" w14:textId="77777777" w:rsidR="00740C73" w:rsidRDefault="00740C73" w:rsidP="008953B9">
      <w:pPr>
        <w:spacing w:line="288" w:lineRule="auto"/>
        <w:rPr>
          <w:rFonts w:ascii="Arial" w:hAnsi="Arial"/>
        </w:rPr>
      </w:pPr>
    </w:p>
    <w:p w14:paraId="337469BD" w14:textId="77777777" w:rsidR="002831D7" w:rsidRDefault="00740C73" w:rsidP="008953B9">
      <w:pPr>
        <w:spacing w:line="288" w:lineRule="auto"/>
        <w:rPr>
          <w:rFonts w:ascii="Arial" w:hAnsi="Arial"/>
        </w:rPr>
      </w:pPr>
      <w:r>
        <w:rPr>
          <w:rFonts w:ascii="Arial" w:hAnsi="Arial"/>
        </w:rPr>
        <w:t>BE</w:t>
      </w:r>
      <w:r w:rsidR="002831D7">
        <w:rPr>
          <w:rFonts w:ascii="Arial" w:hAnsi="Arial"/>
        </w:rPr>
        <w:t>:</w:t>
      </w:r>
      <w:r>
        <w:rPr>
          <w:rFonts w:ascii="Arial" w:hAnsi="Arial"/>
        </w:rPr>
        <w:t xml:space="preserve"> Bemærkede at der ikke var lavet en konsekvens analyse af de økonomiske </w:t>
      </w:r>
    </w:p>
    <w:p w14:paraId="2910D558" w14:textId="140953FA" w:rsidR="00744451" w:rsidRDefault="00740C73" w:rsidP="008953B9">
      <w:pPr>
        <w:spacing w:line="288" w:lineRule="auto"/>
        <w:rPr>
          <w:rFonts w:ascii="Arial" w:hAnsi="Arial"/>
        </w:rPr>
      </w:pPr>
      <w:r>
        <w:rPr>
          <w:rFonts w:ascii="Arial" w:hAnsi="Arial"/>
        </w:rPr>
        <w:t>konsekvenser af nyt bygningsreglement.</w:t>
      </w:r>
    </w:p>
    <w:p w14:paraId="1B5E29CB" w14:textId="77777777" w:rsidR="002831D7" w:rsidRDefault="002831D7" w:rsidP="008953B9">
      <w:pPr>
        <w:spacing w:line="288" w:lineRule="auto"/>
        <w:rPr>
          <w:rFonts w:ascii="Arial" w:hAnsi="Arial"/>
        </w:rPr>
      </w:pPr>
    </w:p>
    <w:p w14:paraId="7E222FE6" w14:textId="77E4B0C3" w:rsidR="00740C73" w:rsidRPr="008953B9" w:rsidRDefault="00740C73" w:rsidP="008953B9">
      <w:pPr>
        <w:spacing w:line="288" w:lineRule="auto"/>
        <w:rPr>
          <w:rFonts w:ascii="Arial" w:hAnsi="Arial"/>
          <w:i/>
          <w:iCs/>
        </w:rPr>
      </w:pPr>
      <w:r w:rsidRPr="008953B9">
        <w:rPr>
          <w:rFonts w:ascii="Arial" w:hAnsi="Arial"/>
          <w:i/>
          <w:iCs/>
        </w:rPr>
        <w:t>Relevante analyser</w:t>
      </w:r>
    </w:p>
    <w:p w14:paraId="5DE99496" w14:textId="39890C82" w:rsidR="00942F87" w:rsidRDefault="00942F87" w:rsidP="008953B9">
      <w:pPr>
        <w:spacing w:line="288" w:lineRule="auto"/>
        <w:rPr>
          <w:rFonts w:ascii="Arial" w:hAnsi="Arial"/>
        </w:rPr>
      </w:pPr>
      <w:r>
        <w:rPr>
          <w:rFonts w:ascii="Arial" w:hAnsi="Arial"/>
        </w:rPr>
        <w:t xml:space="preserve">JJ gennemgik punktet omkring samfundsøkonomiske analyse i </w:t>
      </w:r>
      <w:r w:rsidR="002831D7">
        <w:rPr>
          <w:rFonts w:ascii="Arial" w:hAnsi="Arial"/>
        </w:rPr>
        <w:t>byggebranchen</w:t>
      </w:r>
      <w:r>
        <w:rPr>
          <w:rFonts w:ascii="Arial" w:hAnsi="Arial"/>
        </w:rPr>
        <w:t xml:space="preserve"> herunder at B/U ønsker en samfundsøkonomiske analyse af værdien af en velfungerende grønlandsk byggesektor.</w:t>
      </w:r>
    </w:p>
    <w:p w14:paraId="730F0FDA" w14:textId="526AC2B2" w:rsidR="00942F87" w:rsidRDefault="00942F87" w:rsidP="008953B9">
      <w:pPr>
        <w:spacing w:line="288" w:lineRule="auto"/>
        <w:rPr>
          <w:rFonts w:ascii="Arial" w:hAnsi="Arial"/>
        </w:rPr>
      </w:pPr>
      <w:r>
        <w:rPr>
          <w:rFonts w:ascii="Arial" w:hAnsi="Arial"/>
        </w:rPr>
        <w:t>JS tilføjer at det er meningen at vi skal have eksterne til at lave en sådan analyse</w:t>
      </w:r>
      <w:r w:rsidR="008953B9">
        <w:rPr>
          <w:rFonts w:ascii="Arial" w:hAnsi="Arial"/>
        </w:rPr>
        <w:t xml:space="preserve"> for at vise værdien af en velfungerende byggebranche</w:t>
      </w:r>
      <w:r>
        <w:rPr>
          <w:rFonts w:ascii="Arial" w:hAnsi="Arial"/>
        </w:rPr>
        <w:t>.</w:t>
      </w:r>
      <w:r>
        <w:rPr>
          <w:rFonts w:ascii="Arial" w:hAnsi="Arial"/>
        </w:rPr>
        <w:br/>
        <w:t>BS mener den er vigtig for at vise hvor vigtigt det er for samfundsøkonomien at handle lokalt.</w:t>
      </w:r>
    </w:p>
    <w:p w14:paraId="3AF432DA" w14:textId="77777777" w:rsidR="00942F87" w:rsidRDefault="00942F87" w:rsidP="008953B9">
      <w:pPr>
        <w:spacing w:line="288" w:lineRule="auto"/>
        <w:rPr>
          <w:rFonts w:ascii="Arial" w:hAnsi="Arial"/>
        </w:rPr>
      </w:pPr>
    </w:p>
    <w:p w14:paraId="1B097451" w14:textId="6D6559B0" w:rsidR="00942F87" w:rsidRPr="008953B9" w:rsidRDefault="00942F87" w:rsidP="008953B9">
      <w:pPr>
        <w:spacing w:line="288" w:lineRule="auto"/>
        <w:rPr>
          <w:rFonts w:ascii="Arial" w:hAnsi="Arial"/>
          <w:i/>
          <w:iCs/>
        </w:rPr>
      </w:pPr>
      <w:r w:rsidRPr="008953B9">
        <w:rPr>
          <w:rFonts w:ascii="Arial" w:hAnsi="Arial"/>
          <w:i/>
          <w:iCs/>
        </w:rPr>
        <w:t xml:space="preserve">Særlige indsatser </w:t>
      </w:r>
    </w:p>
    <w:p w14:paraId="306F50E6" w14:textId="1DAEFC17" w:rsidR="00942F87" w:rsidRDefault="00942F87" w:rsidP="008953B9">
      <w:pPr>
        <w:spacing w:line="288" w:lineRule="auto"/>
        <w:rPr>
          <w:rFonts w:ascii="Arial" w:hAnsi="Arial"/>
        </w:rPr>
      </w:pPr>
      <w:r>
        <w:rPr>
          <w:rFonts w:ascii="Arial" w:hAnsi="Arial"/>
        </w:rPr>
        <w:t xml:space="preserve">Lærlinge </w:t>
      </w:r>
      <w:r w:rsidR="008B14C3" w:rsidRPr="008B14C3">
        <w:rPr>
          <w:rFonts w:ascii="Arial" w:hAnsi="Arial"/>
          <w:b/>
          <w:bCs/>
        </w:rPr>
        <w:t>(</w:t>
      </w:r>
      <w:proofErr w:type="spellStart"/>
      <w:r w:rsidR="008B14C3" w:rsidRPr="008B14C3">
        <w:rPr>
          <w:rFonts w:ascii="Arial" w:hAnsi="Arial"/>
          <w:b/>
          <w:bCs/>
        </w:rPr>
        <w:t>pkt</w:t>
      </w:r>
      <w:proofErr w:type="spellEnd"/>
      <w:r w:rsidR="008B14C3" w:rsidRPr="008B14C3">
        <w:rPr>
          <w:rFonts w:ascii="Arial" w:hAnsi="Arial"/>
          <w:b/>
          <w:bCs/>
        </w:rPr>
        <w:t xml:space="preserve"> 3 i dagsorden</w:t>
      </w:r>
      <w:r w:rsidR="008B14C3">
        <w:rPr>
          <w:rFonts w:ascii="Arial" w:hAnsi="Arial"/>
        </w:rPr>
        <w:t>)</w:t>
      </w:r>
      <w:r w:rsidR="002831D7">
        <w:rPr>
          <w:rFonts w:ascii="Arial" w:hAnsi="Arial"/>
        </w:rPr>
        <w:t xml:space="preserve"> </w:t>
      </w:r>
      <w:r>
        <w:rPr>
          <w:rFonts w:ascii="Arial" w:hAnsi="Arial"/>
        </w:rPr>
        <w:t>– Der har været en kampagne i sociale medier omkring at få flere lærlinge ind i branchen</w:t>
      </w:r>
      <w:r w:rsidR="00683221">
        <w:rPr>
          <w:rFonts w:ascii="Arial" w:hAnsi="Arial"/>
        </w:rPr>
        <w:t>. Kampagnen nåede ud til 30.0000, fik 735.00</w:t>
      </w:r>
      <w:r w:rsidR="002831D7">
        <w:rPr>
          <w:rFonts w:ascii="Arial" w:hAnsi="Arial"/>
        </w:rPr>
        <w:t>0</w:t>
      </w:r>
      <w:r w:rsidR="00683221">
        <w:rPr>
          <w:rFonts w:ascii="Arial" w:hAnsi="Arial"/>
        </w:rPr>
        <w:t xml:space="preserve"> visninger og fik 6.223 klik</w:t>
      </w:r>
      <w:r w:rsidR="00DB7B0C">
        <w:rPr>
          <w:rFonts w:ascii="Arial" w:hAnsi="Arial"/>
        </w:rPr>
        <w:t xml:space="preserve">. </w:t>
      </w:r>
    </w:p>
    <w:p w14:paraId="6F7220CD" w14:textId="62D7A7AE" w:rsidR="00683221" w:rsidRDefault="00683221" w:rsidP="008953B9">
      <w:pPr>
        <w:spacing w:line="288" w:lineRule="auto"/>
        <w:rPr>
          <w:rFonts w:ascii="Arial" w:hAnsi="Arial"/>
        </w:rPr>
      </w:pPr>
      <w:r>
        <w:rPr>
          <w:rFonts w:ascii="Arial" w:hAnsi="Arial"/>
        </w:rPr>
        <w:t>Kampagnen planlægges igen i efteråret – Eventuelt sammen med andre brancher</w:t>
      </w:r>
    </w:p>
    <w:p w14:paraId="11DD6CF3" w14:textId="77777777" w:rsidR="00683221" w:rsidRDefault="00683221" w:rsidP="008953B9">
      <w:pPr>
        <w:spacing w:line="288" w:lineRule="auto"/>
        <w:rPr>
          <w:rFonts w:ascii="Arial" w:hAnsi="Arial"/>
        </w:rPr>
      </w:pPr>
    </w:p>
    <w:p w14:paraId="29DE5DD2" w14:textId="5D3FD7CF" w:rsidR="00683221" w:rsidRPr="008B14C3" w:rsidRDefault="00683221" w:rsidP="008953B9">
      <w:pPr>
        <w:spacing w:line="288" w:lineRule="auto"/>
        <w:rPr>
          <w:rFonts w:ascii="Arial" w:hAnsi="Arial"/>
          <w:b/>
          <w:bCs/>
        </w:rPr>
      </w:pPr>
      <w:r>
        <w:rPr>
          <w:rFonts w:ascii="Arial" w:hAnsi="Arial"/>
        </w:rPr>
        <w:t>DGNB og bæredygtighed</w:t>
      </w:r>
      <w:r w:rsidR="008B14C3">
        <w:rPr>
          <w:rFonts w:ascii="Arial" w:hAnsi="Arial"/>
        </w:rPr>
        <w:t xml:space="preserve"> </w:t>
      </w:r>
      <w:r w:rsidR="008B14C3" w:rsidRPr="008B14C3">
        <w:rPr>
          <w:rFonts w:ascii="Arial" w:hAnsi="Arial"/>
          <w:b/>
          <w:bCs/>
        </w:rPr>
        <w:t>(</w:t>
      </w:r>
      <w:proofErr w:type="spellStart"/>
      <w:r w:rsidR="008B14C3" w:rsidRPr="008B14C3">
        <w:rPr>
          <w:rFonts w:ascii="Arial" w:hAnsi="Arial"/>
          <w:b/>
          <w:bCs/>
        </w:rPr>
        <w:t>Pkt</w:t>
      </w:r>
      <w:proofErr w:type="spellEnd"/>
      <w:r w:rsidR="008B14C3" w:rsidRPr="008B14C3">
        <w:rPr>
          <w:rFonts w:ascii="Arial" w:hAnsi="Arial"/>
          <w:b/>
          <w:bCs/>
        </w:rPr>
        <w:t xml:space="preserve"> 6 i dagsorden)</w:t>
      </w:r>
    </w:p>
    <w:p w14:paraId="4D588E43" w14:textId="5956777B" w:rsidR="00E65312" w:rsidRDefault="008B14C3" w:rsidP="008953B9">
      <w:pPr>
        <w:spacing w:line="288" w:lineRule="auto"/>
        <w:rPr>
          <w:rFonts w:ascii="Arial" w:hAnsi="Arial"/>
        </w:rPr>
      </w:pPr>
      <w:r>
        <w:rPr>
          <w:rFonts w:ascii="Arial" w:hAnsi="Arial"/>
        </w:rPr>
        <w:t>Der blev informeret om arbejdet med DGNB og bæredygtighedsråd.</w:t>
      </w:r>
    </w:p>
    <w:p w14:paraId="6212760B" w14:textId="77777777" w:rsidR="008B14C3" w:rsidRDefault="008B14C3" w:rsidP="008953B9">
      <w:pPr>
        <w:spacing w:line="288" w:lineRule="auto"/>
        <w:rPr>
          <w:rFonts w:ascii="Arial" w:hAnsi="Arial"/>
        </w:rPr>
      </w:pPr>
    </w:p>
    <w:p w14:paraId="39E4D9A7" w14:textId="43F457FD" w:rsidR="008B14C3" w:rsidRPr="002831D7" w:rsidRDefault="008B14C3" w:rsidP="008953B9">
      <w:pPr>
        <w:spacing w:line="288" w:lineRule="auto"/>
        <w:rPr>
          <w:rFonts w:ascii="Arial" w:hAnsi="Arial"/>
        </w:rPr>
      </w:pPr>
      <w:r w:rsidRPr="002831D7">
        <w:rPr>
          <w:rFonts w:ascii="Arial" w:hAnsi="Arial"/>
        </w:rPr>
        <w:t>Aktivitetsniveau i branchen er som tidligere nævnt et problem som der skal arbejdes med systematisk</w:t>
      </w:r>
      <w:r w:rsidR="002831D7">
        <w:rPr>
          <w:rFonts w:ascii="Arial" w:hAnsi="Arial"/>
        </w:rPr>
        <w:t xml:space="preserve"> – Se under diverse</w:t>
      </w:r>
    </w:p>
    <w:p w14:paraId="5F598CED" w14:textId="77777777" w:rsidR="00E65312" w:rsidRPr="00E65312" w:rsidRDefault="00E65312" w:rsidP="008953B9">
      <w:pPr>
        <w:spacing w:line="288" w:lineRule="auto"/>
        <w:rPr>
          <w:rFonts w:ascii="Arial" w:hAnsi="Arial"/>
          <w:b/>
          <w:bCs/>
        </w:rPr>
      </w:pPr>
    </w:p>
    <w:p w14:paraId="193846F9" w14:textId="675B8EEA" w:rsidR="00E65312" w:rsidRPr="00DB7B0C" w:rsidRDefault="00E65312" w:rsidP="008953B9">
      <w:pPr>
        <w:spacing w:line="288" w:lineRule="auto"/>
        <w:rPr>
          <w:rFonts w:ascii="Arial" w:hAnsi="Arial"/>
          <w:i/>
          <w:iCs/>
        </w:rPr>
      </w:pPr>
      <w:r w:rsidRPr="00DB7B0C">
        <w:rPr>
          <w:rFonts w:ascii="Arial" w:hAnsi="Arial"/>
          <w:i/>
          <w:iCs/>
        </w:rPr>
        <w:lastRenderedPageBreak/>
        <w:t>Kommunikation mellem arbejdet i B/U og medlemmer</w:t>
      </w:r>
    </w:p>
    <w:p w14:paraId="19A2C15A" w14:textId="313C320E" w:rsidR="008B14C3" w:rsidRDefault="00E65312" w:rsidP="008953B9">
      <w:pPr>
        <w:spacing w:line="288" w:lineRule="auto"/>
        <w:rPr>
          <w:rFonts w:ascii="Arial" w:hAnsi="Arial"/>
        </w:rPr>
      </w:pPr>
      <w:r>
        <w:rPr>
          <w:rFonts w:ascii="Arial" w:hAnsi="Arial"/>
        </w:rPr>
        <w:t>Der skal fokus på kommunikation om arbejdet i B/U til medlemmer af branchen. Der skal bruges nyhedsbreve, brancheudvalgsinfo, Aurora mv.</w:t>
      </w:r>
    </w:p>
    <w:p w14:paraId="0B8A065F" w14:textId="509D9079" w:rsidR="00E65312" w:rsidRDefault="00E65312" w:rsidP="008953B9">
      <w:pPr>
        <w:spacing w:line="288" w:lineRule="auto"/>
        <w:rPr>
          <w:rFonts w:ascii="Arial" w:hAnsi="Arial"/>
        </w:rPr>
      </w:pPr>
      <w:r>
        <w:rPr>
          <w:rFonts w:ascii="Arial" w:hAnsi="Arial"/>
        </w:rPr>
        <w:t>BE bakker op og foreslår der udarbejdes kvartalsbreve</w:t>
      </w:r>
    </w:p>
    <w:p w14:paraId="4AF28085" w14:textId="77777777" w:rsidR="00E65312" w:rsidRDefault="00E65312" w:rsidP="008953B9">
      <w:pPr>
        <w:spacing w:line="288" w:lineRule="auto"/>
        <w:rPr>
          <w:rFonts w:ascii="Arial" w:hAnsi="Arial"/>
        </w:rPr>
      </w:pPr>
    </w:p>
    <w:p w14:paraId="32FF8A4F" w14:textId="77777777" w:rsidR="00E65312" w:rsidRDefault="00E65312" w:rsidP="008953B9">
      <w:pPr>
        <w:spacing w:line="288" w:lineRule="auto"/>
        <w:rPr>
          <w:rFonts w:ascii="Arial" w:hAnsi="Arial"/>
        </w:rPr>
      </w:pPr>
    </w:p>
    <w:p w14:paraId="46E707FE" w14:textId="77777777" w:rsidR="00E65312" w:rsidRDefault="00E65312" w:rsidP="008953B9">
      <w:pPr>
        <w:spacing w:line="288" w:lineRule="auto"/>
        <w:rPr>
          <w:rFonts w:ascii="Arial" w:hAnsi="Arial"/>
        </w:rPr>
      </w:pPr>
    </w:p>
    <w:p w14:paraId="232AB28D" w14:textId="73FBC781" w:rsidR="008B14C3" w:rsidRPr="00E65312" w:rsidRDefault="008B14C3" w:rsidP="008953B9">
      <w:pPr>
        <w:spacing w:line="288" w:lineRule="auto"/>
        <w:rPr>
          <w:rFonts w:ascii="Arial" w:hAnsi="Arial"/>
          <w:b/>
          <w:bCs/>
        </w:rPr>
      </w:pPr>
      <w:r w:rsidRPr="00E65312">
        <w:rPr>
          <w:rFonts w:ascii="Arial" w:hAnsi="Arial"/>
          <w:b/>
          <w:bCs/>
        </w:rPr>
        <w:t xml:space="preserve">Punkterne 3-6 </w:t>
      </w:r>
      <w:r w:rsidR="002831D7">
        <w:rPr>
          <w:rFonts w:ascii="Arial" w:hAnsi="Arial"/>
          <w:b/>
          <w:bCs/>
        </w:rPr>
        <w:t xml:space="preserve">i dagsorden </w:t>
      </w:r>
      <w:r w:rsidRPr="00E65312">
        <w:rPr>
          <w:rFonts w:ascii="Arial" w:hAnsi="Arial"/>
          <w:b/>
          <w:bCs/>
        </w:rPr>
        <w:t>blev</w:t>
      </w:r>
      <w:r w:rsidR="006A0A97">
        <w:rPr>
          <w:rFonts w:ascii="Arial" w:hAnsi="Arial"/>
          <w:b/>
          <w:bCs/>
        </w:rPr>
        <w:t xml:space="preserve"> implicit</w:t>
      </w:r>
      <w:r w:rsidRPr="00E65312">
        <w:rPr>
          <w:rFonts w:ascii="Arial" w:hAnsi="Arial"/>
          <w:b/>
          <w:bCs/>
        </w:rPr>
        <w:t xml:space="preserve"> behandlet under pkt. 2</w:t>
      </w:r>
      <w:r w:rsidR="00600CE4" w:rsidRPr="00E65312">
        <w:rPr>
          <w:rFonts w:ascii="Arial" w:hAnsi="Arial"/>
          <w:b/>
          <w:bCs/>
        </w:rPr>
        <w:t xml:space="preserve"> </w:t>
      </w:r>
    </w:p>
    <w:p w14:paraId="2BC64E99" w14:textId="77777777" w:rsidR="00600CE4" w:rsidRDefault="00600CE4" w:rsidP="008953B9">
      <w:pPr>
        <w:spacing w:line="288" w:lineRule="auto"/>
        <w:rPr>
          <w:rFonts w:ascii="Arial" w:hAnsi="Arial"/>
        </w:rPr>
      </w:pPr>
    </w:p>
    <w:p w14:paraId="3F542561" w14:textId="4F50643F" w:rsidR="00600CE4" w:rsidRPr="002831D7" w:rsidRDefault="00E65312" w:rsidP="008953B9">
      <w:pPr>
        <w:spacing w:line="288" w:lineRule="auto"/>
        <w:rPr>
          <w:rFonts w:ascii="Arial" w:hAnsi="Arial"/>
          <w:b/>
          <w:bCs/>
        </w:rPr>
      </w:pPr>
      <w:r w:rsidRPr="002831D7">
        <w:rPr>
          <w:rFonts w:ascii="Arial" w:hAnsi="Arial"/>
          <w:b/>
          <w:bCs/>
        </w:rPr>
        <w:t>Ad p</w:t>
      </w:r>
      <w:r w:rsidR="00600CE4" w:rsidRPr="002831D7">
        <w:rPr>
          <w:rFonts w:ascii="Arial" w:hAnsi="Arial"/>
          <w:b/>
          <w:bCs/>
        </w:rPr>
        <w:t>kt. 7 Eventuelt</w:t>
      </w:r>
    </w:p>
    <w:p w14:paraId="76A06980" w14:textId="409396E2" w:rsidR="00600CE4" w:rsidRDefault="00600CE4" w:rsidP="008953B9">
      <w:pPr>
        <w:spacing w:line="288" w:lineRule="auto"/>
        <w:rPr>
          <w:rFonts w:ascii="Arial" w:hAnsi="Arial"/>
        </w:rPr>
      </w:pPr>
      <w:r>
        <w:rPr>
          <w:rFonts w:ascii="Arial" w:hAnsi="Arial"/>
        </w:rPr>
        <w:t xml:space="preserve">BE tog op omkring at der arbejdes på modulbyggeri hvor man fik håndværkere op fra Polen som monterede færdige moduler og hvor der lokalt kun blev arbejde med fundament. Der skulle efter sigende arbejdes på aftale med RAL således at de fik et </w:t>
      </w:r>
      <w:proofErr w:type="spellStart"/>
      <w:r>
        <w:rPr>
          <w:rFonts w:ascii="Arial" w:hAnsi="Arial"/>
        </w:rPr>
        <w:t>Fee</w:t>
      </w:r>
      <w:proofErr w:type="spellEnd"/>
      <w:r>
        <w:rPr>
          <w:rFonts w:ascii="Arial" w:hAnsi="Arial"/>
        </w:rPr>
        <w:t xml:space="preserve"> for at modulerne kunne sendes op uden om RAL</w:t>
      </w:r>
    </w:p>
    <w:p w14:paraId="7D93547D" w14:textId="2D6484E2" w:rsidR="00600CE4" w:rsidRDefault="00DB7B0C" w:rsidP="008953B9">
      <w:pPr>
        <w:spacing w:line="288" w:lineRule="auto"/>
        <w:rPr>
          <w:rFonts w:ascii="Arial" w:hAnsi="Arial"/>
        </w:rPr>
      </w:pPr>
      <w:r>
        <w:rPr>
          <w:rFonts w:ascii="Arial" w:hAnsi="Arial"/>
        </w:rPr>
        <w:t xml:space="preserve">Hvis det er </w:t>
      </w:r>
      <w:proofErr w:type="gramStart"/>
      <w:r>
        <w:rPr>
          <w:rFonts w:ascii="Arial" w:hAnsi="Arial"/>
        </w:rPr>
        <w:t>normen</w:t>
      </w:r>
      <w:proofErr w:type="gramEnd"/>
      <w:r>
        <w:rPr>
          <w:rFonts w:ascii="Arial" w:hAnsi="Arial"/>
        </w:rPr>
        <w:t xml:space="preserve"> bør der</w:t>
      </w:r>
      <w:r w:rsidR="00600CE4">
        <w:rPr>
          <w:rFonts w:ascii="Arial" w:hAnsi="Arial"/>
        </w:rPr>
        <w:t xml:space="preserve"> være lige vilkår for alle. </w:t>
      </w:r>
    </w:p>
    <w:p w14:paraId="17F0B418" w14:textId="6E626A5A" w:rsidR="00600CE4" w:rsidRDefault="00600CE4" w:rsidP="008953B9">
      <w:pPr>
        <w:spacing w:line="288" w:lineRule="auto"/>
        <w:rPr>
          <w:rFonts w:ascii="Arial" w:hAnsi="Arial"/>
        </w:rPr>
      </w:pPr>
      <w:r>
        <w:rPr>
          <w:rFonts w:ascii="Arial" w:hAnsi="Arial"/>
        </w:rPr>
        <w:t>JJ skulle undersøge om hvad der var fakta</w:t>
      </w:r>
      <w:r w:rsidR="008953B9">
        <w:rPr>
          <w:rFonts w:ascii="Arial" w:hAnsi="Arial"/>
        </w:rPr>
        <w:t xml:space="preserve"> om sær</w:t>
      </w:r>
      <w:r w:rsidR="00DB7B0C">
        <w:rPr>
          <w:rFonts w:ascii="Arial" w:hAnsi="Arial"/>
        </w:rPr>
        <w:t xml:space="preserve">transporter </w:t>
      </w:r>
      <w:r>
        <w:rPr>
          <w:rFonts w:ascii="Arial" w:hAnsi="Arial"/>
        </w:rPr>
        <w:t>ved at kontakte RAL og Departement</w:t>
      </w:r>
    </w:p>
    <w:p w14:paraId="76F7A47F" w14:textId="77777777" w:rsidR="002831D7" w:rsidRDefault="002831D7" w:rsidP="008953B9">
      <w:pPr>
        <w:spacing w:line="288" w:lineRule="auto"/>
        <w:rPr>
          <w:rFonts w:ascii="Arial" w:hAnsi="Arial"/>
        </w:rPr>
      </w:pPr>
    </w:p>
    <w:p w14:paraId="4C76C9B3" w14:textId="09C39DDD" w:rsidR="002831D7" w:rsidRDefault="002831D7" w:rsidP="008953B9">
      <w:pPr>
        <w:spacing w:line="288" w:lineRule="auto"/>
        <w:rPr>
          <w:rFonts w:ascii="Arial" w:hAnsi="Arial"/>
        </w:rPr>
      </w:pPr>
      <w:r>
        <w:rPr>
          <w:rFonts w:ascii="Arial" w:hAnsi="Arial"/>
        </w:rPr>
        <w:t xml:space="preserve">Omkring aktivitet i branchen </w:t>
      </w:r>
      <w:r w:rsidR="008033BB">
        <w:rPr>
          <w:rFonts w:ascii="Arial" w:hAnsi="Arial"/>
        </w:rPr>
        <w:t xml:space="preserve">aftaltes det at Jeppe og Jesper </w:t>
      </w:r>
      <w:r w:rsidR="006A0A97">
        <w:rPr>
          <w:rFonts w:ascii="Arial" w:hAnsi="Arial"/>
        </w:rPr>
        <w:t xml:space="preserve">aftaler hvordan der </w:t>
      </w:r>
      <w:r w:rsidR="00DB7B0C">
        <w:rPr>
          <w:rFonts w:ascii="Arial" w:hAnsi="Arial"/>
        </w:rPr>
        <w:t xml:space="preserve">allerede nu </w:t>
      </w:r>
      <w:r w:rsidR="006A0A97">
        <w:rPr>
          <w:rFonts w:ascii="Arial" w:hAnsi="Arial"/>
        </w:rPr>
        <w:t xml:space="preserve">kan laves en undersøgelse som viser det akutte problem der er pt. </w:t>
      </w:r>
    </w:p>
    <w:p w14:paraId="40818490" w14:textId="77777777" w:rsidR="00E65312" w:rsidRDefault="00E65312" w:rsidP="008953B9">
      <w:pPr>
        <w:spacing w:line="288" w:lineRule="auto"/>
        <w:rPr>
          <w:rFonts w:ascii="Arial" w:hAnsi="Arial"/>
        </w:rPr>
      </w:pPr>
    </w:p>
    <w:p w14:paraId="783F5F72" w14:textId="66D1C9F8" w:rsidR="00E65312" w:rsidRPr="002831D7" w:rsidRDefault="00E65312" w:rsidP="008953B9">
      <w:pPr>
        <w:spacing w:line="288" w:lineRule="auto"/>
        <w:rPr>
          <w:rFonts w:ascii="Arial" w:hAnsi="Arial"/>
          <w:b/>
          <w:bCs/>
        </w:rPr>
      </w:pPr>
      <w:r w:rsidRPr="002831D7">
        <w:rPr>
          <w:rFonts w:ascii="Arial" w:hAnsi="Arial"/>
          <w:b/>
          <w:bCs/>
        </w:rPr>
        <w:t xml:space="preserve">Ad pkt. 8 </w:t>
      </w:r>
      <w:r w:rsidRPr="002831D7">
        <w:rPr>
          <w:rFonts w:ascii="Arial" w:hAnsi="Arial"/>
          <w:b/>
          <w:bCs/>
        </w:rPr>
        <w:t>Orientering ud til medlemmerne</w:t>
      </w:r>
    </w:p>
    <w:p w14:paraId="7C59A573" w14:textId="7E26EA2C" w:rsidR="00E65312" w:rsidRPr="00E65312" w:rsidRDefault="00E65312" w:rsidP="008953B9">
      <w:pPr>
        <w:spacing w:line="288" w:lineRule="auto"/>
        <w:rPr>
          <w:rFonts w:ascii="Arial" w:hAnsi="Arial"/>
        </w:rPr>
      </w:pPr>
      <w:r>
        <w:rPr>
          <w:rFonts w:ascii="Arial" w:hAnsi="Arial"/>
        </w:rPr>
        <w:t>Nærværende referat sendes til medlemmer af branchen</w:t>
      </w:r>
    </w:p>
    <w:p w14:paraId="134A3CA1" w14:textId="77777777" w:rsidR="000B0F6A" w:rsidRDefault="000B0F6A" w:rsidP="008953B9">
      <w:pPr>
        <w:spacing w:line="288" w:lineRule="auto"/>
        <w:rPr>
          <w:rFonts w:ascii="Arial" w:hAnsi="Arial"/>
        </w:rPr>
      </w:pPr>
    </w:p>
    <w:p w14:paraId="29E930D5" w14:textId="77777777" w:rsidR="000B0F6A" w:rsidRDefault="000B0F6A" w:rsidP="008953B9">
      <w:pPr>
        <w:spacing w:line="288" w:lineRule="auto"/>
        <w:rPr>
          <w:rFonts w:ascii="Arial" w:hAnsi="Arial"/>
        </w:rPr>
      </w:pPr>
    </w:p>
    <w:p w14:paraId="323D910D" w14:textId="13973BF7" w:rsidR="00E65312" w:rsidRPr="006A0A97" w:rsidRDefault="000B0F6A" w:rsidP="008953B9">
      <w:pPr>
        <w:spacing w:line="288" w:lineRule="auto"/>
        <w:rPr>
          <w:rFonts w:ascii="Arial" w:hAnsi="Arial"/>
          <w:b/>
          <w:bCs/>
        </w:rPr>
      </w:pPr>
      <w:r w:rsidRPr="006A0A97">
        <w:rPr>
          <w:rFonts w:ascii="Arial" w:hAnsi="Arial"/>
          <w:b/>
          <w:bCs/>
        </w:rPr>
        <w:t xml:space="preserve">Ad pkt. 9 </w:t>
      </w:r>
      <w:r w:rsidR="00E65312" w:rsidRPr="006A0A97">
        <w:rPr>
          <w:rFonts w:ascii="Arial" w:hAnsi="Arial"/>
          <w:b/>
          <w:bCs/>
        </w:rPr>
        <w:t>Næste møde</w:t>
      </w:r>
    </w:p>
    <w:p w14:paraId="5AE7C725" w14:textId="7EBF8EA2" w:rsidR="00683221" w:rsidRDefault="000B0F6A" w:rsidP="008953B9">
      <w:pPr>
        <w:spacing w:line="288" w:lineRule="auto"/>
        <w:rPr>
          <w:rFonts w:ascii="Arial" w:hAnsi="Arial"/>
        </w:rPr>
      </w:pPr>
      <w:proofErr w:type="spellStart"/>
      <w:r>
        <w:rPr>
          <w:rFonts w:ascii="Arial" w:hAnsi="Arial"/>
        </w:rPr>
        <w:t>Pga</w:t>
      </w:r>
      <w:proofErr w:type="spellEnd"/>
      <w:r>
        <w:rPr>
          <w:rFonts w:ascii="Arial" w:hAnsi="Arial"/>
        </w:rPr>
        <w:t xml:space="preserve"> stort aktivitetsniveau aftaltes kortere frekvens mellem møderne den kommende tid. Næste møde den 23. april </w:t>
      </w:r>
      <w:proofErr w:type="spellStart"/>
      <w:r>
        <w:rPr>
          <w:rFonts w:ascii="Arial" w:hAnsi="Arial"/>
        </w:rPr>
        <w:t>kl</w:t>
      </w:r>
      <w:proofErr w:type="spellEnd"/>
      <w:r>
        <w:rPr>
          <w:rFonts w:ascii="Arial" w:hAnsi="Arial"/>
        </w:rPr>
        <w:t xml:space="preserve"> 9.00</w:t>
      </w:r>
    </w:p>
    <w:p w14:paraId="5A8AE41F" w14:textId="77777777" w:rsidR="008953B9" w:rsidRDefault="008953B9" w:rsidP="008953B9">
      <w:pPr>
        <w:spacing w:line="288" w:lineRule="auto"/>
        <w:rPr>
          <w:rFonts w:ascii="Arial" w:hAnsi="Arial"/>
        </w:rPr>
      </w:pPr>
    </w:p>
    <w:p w14:paraId="48EB83FE" w14:textId="78402B96" w:rsidR="008953B9" w:rsidRDefault="008953B9" w:rsidP="008953B9">
      <w:pPr>
        <w:spacing w:line="288" w:lineRule="auto"/>
        <w:rPr>
          <w:rFonts w:ascii="Arial" w:hAnsi="Arial"/>
        </w:rPr>
      </w:pPr>
      <w:r>
        <w:rPr>
          <w:rFonts w:ascii="Arial" w:hAnsi="Arial"/>
        </w:rPr>
        <w:t>Til næste møde skal der samles en pakke med dokumenter så det nye brancheudvalg kan få en historisk gennemgang af hvad som er sket hidtidigt</w:t>
      </w:r>
    </w:p>
    <w:p w14:paraId="15B12358" w14:textId="77777777" w:rsidR="00683221" w:rsidRDefault="00683221" w:rsidP="008953B9">
      <w:pPr>
        <w:spacing w:line="288" w:lineRule="auto"/>
        <w:rPr>
          <w:rFonts w:ascii="Arial" w:hAnsi="Arial"/>
        </w:rPr>
      </w:pPr>
    </w:p>
    <w:p w14:paraId="6A9B0948" w14:textId="77777777" w:rsidR="00942F87" w:rsidRPr="00847B33" w:rsidRDefault="00942F87" w:rsidP="008953B9">
      <w:pPr>
        <w:spacing w:line="288" w:lineRule="auto"/>
        <w:rPr>
          <w:rFonts w:ascii="Arial" w:hAnsi="Arial"/>
        </w:rPr>
      </w:pPr>
    </w:p>
    <w:sectPr w:rsidR="00942F87" w:rsidRPr="00847B33" w:rsidSect="00AD4B75">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418" w:left="1276" w:header="709" w:footer="709" w:gutter="0"/>
      <w:paperSrc w:first="15" w:other="15"/>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15547" w14:textId="77777777" w:rsidR="00B31075" w:rsidRDefault="00B31075">
      <w:r>
        <w:separator/>
      </w:r>
    </w:p>
  </w:endnote>
  <w:endnote w:type="continuationSeparator" w:id="0">
    <w:p w14:paraId="3357FE36" w14:textId="77777777" w:rsidR="00B31075" w:rsidRDefault="00B3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6708" w14:textId="77777777" w:rsidR="00056566" w:rsidRDefault="0005656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827525"/>
      <w:docPartObj>
        <w:docPartGallery w:val="Page Numbers (Bottom of Page)"/>
        <w:docPartUnique/>
      </w:docPartObj>
    </w:sdtPr>
    <w:sdtEndPr>
      <w:rPr>
        <w:noProof/>
      </w:rPr>
    </w:sdtEndPr>
    <w:sdtContent>
      <w:p w14:paraId="170D4CD7" w14:textId="77777777" w:rsidR="0011225A" w:rsidRDefault="0011225A">
        <w:pPr>
          <w:pStyle w:val="Sidefod"/>
          <w:jc w:val="right"/>
        </w:pPr>
        <w:r>
          <w:fldChar w:fldCharType="begin"/>
        </w:r>
        <w:r>
          <w:instrText xml:space="preserve"> PAGE   \* MERGEFORMAT </w:instrText>
        </w:r>
        <w:r>
          <w:fldChar w:fldCharType="separate"/>
        </w:r>
        <w:r w:rsidR="006F5564">
          <w:rPr>
            <w:noProof/>
          </w:rPr>
          <w:t>2</w:t>
        </w:r>
        <w:r>
          <w:rPr>
            <w:noProof/>
          </w:rPr>
          <w:fldChar w:fldCharType="end"/>
        </w:r>
      </w:p>
    </w:sdtContent>
  </w:sdt>
  <w:p w14:paraId="74498E40" w14:textId="77777777" w:rsidR="004026C3" w:rsidRDefault="004026C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318829"/>
      <w:docPartObj>
        <w:docPartGallery w:val="Page Numbers (Bottom of Page)"/>
        <w:docPartUnique/>
      </w:docPartObj>
    </w:sdtPr>
    <w:sdtEndPr>
      <w:rPr>
        <w:noProof/>
      </w:rPr>
    </w:sdtEndPr>
    <w:sdtContent>
      <w:p w14:paraId="089F8826" w14:textId="77777777" w:rsidR="00323BE3" w:rsidRDefault="00323BE3">
        <w:pPr>
          <w:pStyle w:val="Sidefod"/>
          <w:jc w:val="right"/>
        </w:pPr>
        <w:r>
          <w:fldChar w:fldCharType="begin"/>
        </w:r>
        <w:r>
          <w:instrText xml:space="preserve"> PAGE   \* MERGEFORMAT </w:instrText>
        </w:r>
        <w:r>
          <w:fldChar w:fldCharType="separate"/>
        </w:r>
        <w:r w:rsidR="006F5564">
          <w:rPr>
            <w:noProof/>
          </w:rPr>
          <w:t>1</w:t>
        </w:r>
        <w:r>
          <w:rPr>
            <w:noProof/>
          </w:rPr>
          <w:fldChar w:fldCharType="end"/>
        </w:r>
      </w:p>
    </w:sdtContent>
  </w:sdt>
  <w:p w14:paraId="6B36C410" w14:textId="77777777" w:rsidR="004026C3" w:rsidRPr="007D4666" w:rsidRDefault="004026C3">
    <w:pPr>
      <w:pStyle w:val="Sidefod"/>
      <w:jc w:val="center"/>
      <w:rPr>
        <w:rFonts w:ascii="Arial" w:hAnsi="Arial"/>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E0E07" w14:textId="77777777" w:rsidR="00B31075" w:rsidRDefault="00B31075">
      <w:r>
        <w:separator/>
      </w:r>
    </w:p>
  </w:footnote>
  <w:footnote w:type="continuationSeparator" w:id="0">
    <w:p w14:paraId="526FF11D" w14:textId="77777777" w:rsidR="00B31075" w:rsidRDefault="00B31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5EE3" w14:textId="77777777" w:rsidR="00056566" w:rsidRDefault="000565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CFCD" w14:textId="77777777" w:rsidR="004026C3" w:rsidRDefault="004026C3" w:rsidP="00A4684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0E64" w14:textId="77777777" w:rsidR="004026C3" w:rsidRDefault="004026C3">
    <w:pPr>
      <w:pStyle w:val="Sidehoved"/>
    </w:pPr>
    <w:r w:rsidRPr="00055A49">
      <w:rPr>
        <w:rFonts w:ascii="Calibri" w:eastAsia="Calibri" w:hAnsi="Calibri"/>
        <w:noProof/>
        <w:sz w:val="22"/>
        <w:szCs w:val="22"/>
      </w:rPr>
      <w:drawing>
        <wp:anchor distT="0" distB="0" distL="114300" distR="114300" simplePos="0" relativeHeight="251660288" behindDoc="1" locked="0" layoutInCell="1" allowOverlap="1" wp14:anchorId="49BF33E5" wp14:editId="4736B5DA">
          <wp:simplePos x="0" y="0"/>
          <wp:positionH relativeFrom="page">
            <wp:posOffset>0</wp:posOffset>
          </wp:positionH>
          <wp:positionV relativeFrom="paragraph">
            <wp:posOffset>-812165</wp:posOffset>
          </wp:positionV>
          <wp:extent cx="7558405" cy="1714500"/>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fil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405" cy="1714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93733"/>
    <w:multiLevelType w:val="hybridMultilevel"/>
    <w:tmpl w:val="939AF3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712461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drawingGridHorizontalOrigin w:val="1134"/>
  <w:drawingGridVerticalOrigin w:val="170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814"/>
    <w:rsid w:val="00036959"/>
    <w:rsid w:val="0005086A"/>
    <w:rsid w:val="00055A49"/>
    <w:rsid w:val="00056566"/>
    <w:rsid w:val="000B0F6A"/>
    <w:rsid w:val="000D045E"/>
    <w:rsid w:val="00107ECC"/>
    <w:rsid w:val="0011225A"/>
    <w:rsid w:val="001234EF"/>
    <w:rsid w:val="0014360C"/>
    <w:rsid w:val="00154A5E"/>
    <w:rsid w:val="00180EA7"/>
    <w:rsid w:val="001B09A6"/>
    <w:rsid w:val="001C6EC9"/>
    <w:rsid w:val="001F5F16"/>
    <w:rsid w:val="00201DAE"/>
    <w:rsid w:val="00240570"/>
    <w:rsid w:val="00273645"/>
    <w:rsid w:val="002831D7"/>
    <w:rsid w:val="00287A2F"/>
    <w:rsid w:val="002A57F7"/>
    <w:rsid w:val="002B014C"/>
    <w:rsid w:val="002B6AAB"/>
    <w:rsid w:val="002E17DB"/>
    <w:rsid w:val="00300BD9"/>
    <w:rsid w:val="0031317B"/>
    <w:rsid w:val="00314E47"/>
    <w:rsid w:val="00323BE3"/>
    <w:rsid w:val="00346D2B"/>
    <w:rsid w:val="003C356C"/>
    <w:rsid w:val="003E687F"/>
    <w:rsid w:val="003F3091"/>
    <w:rsid w:val="004026C3"/>
    <w:rsid w:val="004211A2"/>
    <w:rsid w:val="00437B18"/>
    <w:rsid w:val="00464653"/>
    <w:rsid w:val="0046621E"/>
    <w:rsid w:val="00472588"/>
    <w:rsid w:val="004E39B3"/>
    <w:rsid w:val="004E7C56"/>
    <w:rsid w:val="00514966"/>
    <w:rsid w:val="0053524E"/>
    <w:rsid w:val="00542B58"/>
    <w:rsid w:val="00555AFF"/>
    <w:rsid w:val="00570052"/>
    <w:rsid w:val="005706C6"/>
    <w:rsid w:val="005729AA"/>
    <w:rsid w:val="005C114D"/>
    <w:rsid w:val="005D0086"/>
    <w:rsid w:val="005F6765"/>
    <w:rsid w:val="00600CE4"/>
    <w:rsid w:val="0061254E"/>
    <w:rsid w:val="00652808"/>
    <w:rsid w:val="00683221"/>
    <w:rsid w:val="006877D0"/>
    <w:rsid w:val="006A0A97"/>
    <w:rsid w:val="006B4818"/>
    <w:rsid w:val="006D61D6"/>
    <w:rsid w:val="006F0425"/>
    <w:rsid w:val="006F5564"/>
    <w:rsid w:val="00703626"/>
    <w:rsid w:val="00740C73"/>
    <w:rsid w:val="00744451"/>
    <w:rsid w:val="00767AAC"/>
    <w:rsid w:val="0078037E"/>
    <w:rsid w:val="007A6807"/>
    <w:rsid w:val="008033BB"/>
    <w:rsid w:val="0083102F"/>
    <w:rsid w:val="008369AB"/>
    <w:rsid w:val="00847B33"/>
    <w:rsid w:val="00881880"/>
    <w:rsid w:val="008953B9"/>
    <w:rsid w:val="008B14C3"/>
    <w:rsid w:val="00914B48"/>
    <w:rsid w:val="00942F87"/>
    <w:rsid w:val="00947D32"/>
    <w:rsid w:val="00952C42"/>
    <w:rsid w:val="00972038"/>
    <w:rsid w:val="009A1771"/>
    <w:rsid w:val="009B671B"/>
    <w:rsid w:val="009D1814"/>
    <w:rsid w:val="009D619F"/>
    <w:rsid w:val="00A46845"/>
    <w:rsid w:val="00A67D7A"/>
    <w:rsid w:val="00AA582A"/>
    <w:rsid w:val="00AD4B75"/>
    <w:rsid w:val="00AF41E6"/>
    <w:rsid w:val="00AF6E4E"/>
    <w:rsid w:val="00B17B3D"/>
    <w:rsid w:val="00B2236E"/>
    <w:rsid w:val="00B2652B"/>
    <w:rsid w:val="00B27231"/>
    <w:rsid w:val="00B31075"/>
    <w:rsid w:val="00BD2B52"/>
    <w:rsid w:val="00C06BCB"/>
    <w:rsid w:val="00C53FA9"/>
    <w:rsid w:val="00C90711"/>
    <w:rsid w:val="00CB430E"/>
    <w:rsid w:val="00CF4A91"/>
    <w:rsid w:val="00D01131"/>
    <w:rsid w:val="00D112B3"/>
    <w:rsid w:val="00D12CAB"/>
    <w:rsid w:val="00D1593E"/>
    <w:rsid w:val="00D31349"/>
    <w:rsid w:val="00D50347"/>
    <w:rsid w:val="00D51F26"/>
    <w:rsid w:val="00D624E2"/>
    <w:rsid w:val="00D64B22"/>
    <w:rsid w:val="00D65601"/>
    <w:rsid w:val="00D72799"/>
    <w:rsid w:val="00DB7B0C"/>
    <w:rsid w:val="00DF7DAD"/>
    <w:rsid w:val="00E15A99"/>
    <w:rsid w:val="00E245B7"/>
    <w:rsid w:val="00E34495"/>
    <w:rsid w:val="00E3492E"/>
    <w:rsid w:val="00E37C9B"/>
    <w:rsid w:val="00E42365"/>
    <w:rsid w:val="00E532DF"/>
    <w:rsid w:val="00E55278"/>
    <w:rsid w:val="00E6265C"/>
    <w:rsid w:val="00E65312"/>
    <w:rsid w:val="00E81454"/>
    <w:rsid w:val="00EA10EB"/>
    <w:rsid w:val="00EA65DC"/>
    <w:rsid w:val="00ED52FA"/>
    <w:rsid w:val="00F26D1D"/>
    <w:rsid w:val="00F639BE"/>
    <w:rsid w:val="00F73D59"/>
    <w:rsid w:val="00F75C08"/>
    <w:rsid w:val="00FD68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8CDFD"/>
  <w15:docId w15:val="{2EEC9682-73B4-4500-9F7B-DC0C6096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814"/>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D1814"/>
    <w:pPr>
      <w:tabs>
        <w:tab w:val="center" w:pos="4819"/>
        <w:tab w:val="right" w:pos="9638"/>
      </w:tabs>
    </w:pPr>
  </w:style>
  <w:style w:type="paragraph" w:styleId="Sidefod">
    <w:name w:val="footer"/>
    <w:basedOn w:val="Normal"/>
    <w:link w:val="SidefodTegn"/>
    <w:uiPriority w:val="99"/>
    <w:rsid w:val="009D1814"/>
    <w:pPr>
      <w:tabs>
        <w:tab w:val="center" w:pos="4819"/>
        <w:tab w:val="right" w:pos="9638"/>
      </w:tabs>
    </w:pPr>
  </w:style>
  <w:style w:type="character" w:styleId="Hyperlink">
    <w:name w:val="Hyperlink"/>
    <w:basedOn w:val="Standardskrifttypeiafsnit"/>
    <w:rsid w:val="009D1814"/>
    <w:rPr>
      <w:color w:val="0000FF"/>
      <w:u w:val="single"/>
    </w:rPr>
  </w:style>
  <w:style w:type="paragraph" w:styleId="Markeringsbobletekst">
    <w:name w:val="Balloon Text"/>
    <w:basedOn w:val="Normal"/>
    <w:semiHidden/>
    <w:rsid w:val="00300BD9"/>
    <w:rPr>
      <w:rFonts w:ascii="Tahoma" w:hAnsi="Tahoma" w:cs="Tahoma"/>
      <w:sz w:val="16"/>
      <w:szCs w:val="16"/>
    </w:rPr>
  </w:style>
  <w:style w:type="character" w:customStyle="1" w:styleId="SidefodTegn">
    <w:name w:val="Sidefod Tegn"/>
    <w:basedOn w:val="Standardskrifttypeiafsnit"/>
    <w:link w:val="Sidefod"/>
    <w:uiPriority w:val="99"/>
    <w:rsid w:val="007A6807"/>
    <w:rPr>
      <w:sz w:val="24"/>
    </w:rPr>
  </w:style>
  <w:style w:type="paragraph" w:styleId="Listeafsnit">
    <w:name w:val="List Paragraph"/>
    <w:basedOn w:val="Normal"/>
    <w:uiPriority w:val="34"/>
    <w:qFormat/>
    <w:rsid w:val="00E42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sten_GA\AppData\Local\Microsoft\Windows\Temporary%20Internet%20Files\Content.MSO\744AE7E6.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4546-13CA-4224-9DFF-5FD57AB02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744AE7E6</Template>
  <TotalTime>57</TotalTime>
  <Pages>4</Pages>
  <Words>921</Words>
  <Characters>5619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Nuuk, den</vt:lpstr>
    </vt:vector>
  </TitlesOfParts>
  <Company>Grønlands Kontorforsyning A/S</Company>
  <LinksUpToDate>false</LinksUpToDate>
  <CharactersWithSpaces>6527</CharactersWithSpaces>
  <SharedDoc>false</SharedDoc>
  <HLinks>
    <vt:vector size="6" baseType="variant">
      <vt:variant>
        <vt:i4>917590</vt:i4>
      </vt:variant>
      <vt:variant>
        <vt:i4>0</vt:i4>
      </vt:variant>
      <vt:variant>
        <vt:i4>0</vt:i4>
      </vt:variant>
      <vt:variant>
        <vt:i4>5</vt:i4>
      </vt:variant>
      <vt:variant>
        <vt:lpwstr>http://www.ga.gl/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Nuuk, den</dc:title>
  <dc:creator>Administrator</dc:creator>
  <cp:lastModifiedBy>Jesper Johannesen</cp:lastModifiedBy>
  <cp:revision>5</cp:revision>
  <cp:lastPrinted>2016-06-30T13:46:00Z</cp:lastPrinted>
  <dcterms:created xsi:type="dcterms:W3CDTF">2026-03-27T17:53:00Z</dcterms:created>
  <dcterms:modified xsi:type="dcterms:W3CDTF">2026-03-27T18:44:00Z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sendelsesdato">
    <vt:lpwstr>Afsendelsesdato</vt:lpwstr>
  </property>
  <property fmtid="{D5CDD505-2E9C-101B-9397-08002B2CF9AE}" pid="3" name="Afsender navn">
    <vt:lpwstr>Afsender navn</vt:lpwstr>
  </property>
  <property fmtid="{D5CDD505-2E9C-101B-9397-08002B2CF9AE}" pid="4" name="Afsender titel">
    <vt:lpwstr>Afsender titel</vt:lpwstr>
  </property>
  <property fmtid="{D5CDD505-2E9C-101B-9397-08002B2CF9AE}" pid="5" name="Dokument titel">
    <vt:lpwstr>Dokument titel</vt:lpwstr>
  </property>
  <property fmtid="{D5CDD505-2E9C-101B-9397-08002B2CF9AE}" pid="6" name="dokumentnummer">
    <vt:lpwstr>dokumentnummer</vt:lpwstr>
  </property>
  <property fmtid="{D5CDD505-2E9C-101B-9397-08002B2CF9AE}" pid="7" name="Modtager">
    <vt:lpwstr>Modtager</vt:lpwstr>
  </property>
  <property fmtid="{D5CDD505-2E9C-101B-9397-08002B2CF9AE}" pid="8" name="sagsnummer">
    <vt:lpwstr>sagsnummer</vt:lpwstr>
  </property>
  <property fmtid="{D5CDD505-2E9C-101B-9397-08002B2CF9AE}" pid="9" name="DN_D dokumentnummer">
    <vt:lpwstr>DN_D dokumentnummer</vt:lpwstr>
  </property>
  <property fmtid="{D5CDD505-2E9C-101B-9397-08002B2CF9AE}" pid="10" name="DN_D Modtager">
    <vt:lpwstr>DN_D Modtager</vt:lpwstr>
  </property>
  <property fmtid="{D5CDD505-2E9C-101B-9397-08002B2CF9AE}" pid="11" name="DN_D Afsendelsesdato">
    <vt:lpwstr>DN_D Afsendelsesdato</vt:lpwstr>
  </property>
  <property fmtid="{D5CDD505-2E9C-101B-9397-08002B2CF9AE}" pid="12" name="DN_D_ Afsender navn">
    <vt:lpwstr>DN_D_ Afsender navn</vt:lpwstr>
  </property>
  <property fmtid="{D5CDD505-2E9C-101B-9397-08002B2CF9AE}" pid="13" name="DN_D_Afsender titel">
    <vt:lpwstr>DN_D_Afsender titel</vt:lpwstr>
  </property>
  <property fmtid="{D5CDD505-2E9C-101B-9397-08002B2CF9AE}" pid="14" name="DN_D Dokument titel">
    <vt:lpwstr>DN_D Dokument titel</vt:lpwstr>
  </property>
  <property fmtid="{D5CDD505-2E9C-101B-9397-08002B2CF9AE}" pid="15" name="DN_D_email">
    <vt:lpwstr>DN_D_email</vt:lpwstr>
  </property>
  <property fmtid="{D5CDD505-2E9C-101B-9397-08002B2CF9AE}" pid="16" name="Sagstitel">
    <vt:lpwstr>Sagstitel</vt:lpwstr>
  </property>
</Properties>
</file>